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391" w:rsidRDefault="00861391"/>
    <w:p w:rsidR="00861391" w:rsidRPr="00861391" w:rsidRDefault="00861391" w:rsidP="00861391"/>
    <w:p w:rsidR="00861391" w:rsidRPr="00861391" w:rsidRDefault="00861391" w:rsidP="00861391"/>
    <w:p w:rsidR="00861391" w:rsidRPr="00861391" w:rsidRDefault="00861391" w:rsidP="00861391"/>
    <w:p w:rsidR="00861391" w:rsidRPr="00861391" w:rsidRDefault="00861391" w:rsidP="00861391"/>
    <w:p w:rsidR="00861391" w:rsidRPr="00861391" w:rsidRDefault="00861391" w:rsidP="00861391">
      <w:r>
        <w:rPr>
          <w:rFonts w:ascii="Times New Roman"/>
          <w:noProof/>
          <w:sz w:val="20"/>
          <w:lang w:eastAsia="nl-N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B0F9F87" wp14:editId="6167CD8A">
                <wp:simplePos x="0" y="0"/>
                <wp:positionH relativeFrom="column">
                  <wp:posOffset>2056130</wp:posOffset>
                </wp:positionH>
                <wp:positionV relativeFrom="paragraph">
                  <wp:posOffset>79375</wp:posOffset>
                </wp:positionV>
                <wp:extent cx="1962785" cy="2402205"/>
                <wp:effectExtent l="0" t="0" r="18415" b="17145"/>
                <wp:wrapSquare wrapText="bothSides"/>
                <wp:docPr id="1" name="Groe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2785" cy="2402205"/>
                          <a:chOff x="0" y="0"/>
                          <a:chExt cx="3091" cy="3783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274"/>
                            <a:ext cx="2850" cy="3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Line 4"/>
                        <wps:cNvCnPr/>
                        <wps:spPr bwMode="auto">
                          <a:xfrm>
                            <a:off x="368" y="271"/>
                            <a:ext cx="2112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7" y="268"/>
                            <a:ext cx="37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Line 6"/>
                        <wps:cNvCnPr/>
                        <wps:spPr bwMode="auto">
                          <a:xfrm>
                            <a:off x="2845" y="636"/>
                            <a:ext cx="0" cy="2766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7" y="3400"/>
                            <a:ext cx="37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Line 8"/>
                        <wps:cNvCnPr/>
                        <wps:spPr bwMode="auto">
                          <a:xfrm>
                            <a:off x="2480" y="37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00"/>
                            <a:ext cx="37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" name="Line 10"/>
                        <wps:cNvCnPr/>
                        <wps:spPr bwMode="auto">
                          <a:xfrm flipV="1">
                            <a:off x="3" y="636"/>
                            <a:ext cx="0" cy="2766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8"/>
                            <a:ext cx="37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Line 12"/>
                        <wps:cNvCnPr/>
                        <wps:spPr bwMode="auto">
                          <a:xfrm>
                            <a:off x="611" y="3"/>
                            <a:ext cx="2112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0"/>
                            <a:ext cx="370" cy="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14"/>
                        <wps:cNvCnPr/>
                        <wps:spPr bwMode="auto">
                          <a:xfrm>
                            <a:off x="3088" y="368"/>
                            <a:ext cx="0" cy="2766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FreeForm 15"/>
                        <wps:cNvSpPr>
                          <a:spLocks noChangeArrowheads="1"/>
                        </wps:cNvSpPr>
                        <wps:spPr bwMode="auto">
                          <a:xfrm>
                            <a:off x="2993" y="3134"/>
                            <a:ext cx="96" cy="246"/>
                          </a:xfrm>
                          <a:custGeom>
                            <a:avLst/>
                            <a:gdLst>
                              <a:gd name="T0" fmla="+- 0 2993 2993"/>
                              <a:gd name="T1" fmla="*/ T0 w 96"/>
                              <a:gd name="T2" fmla="+- 0 3379 3134"/>
                              <a:gd name="T3" fmla="*/ 3379 h 246"/>
                              <a:gd name="T4" fmla="+- 0 3038 2993"/>
                              <a:gd name="T5" fmla="*/ T4 w 96"/>
                              <a:gd name="T6" fmla="+- 0 3319 3134"/>
                              <a:gd name="T7" fmla="*/ 3319 h 246"/>
                              <a:gd name="T8" fmla="+- 0 3081 2993"/>
                              <a:gd name="T9" fmla="*/ T8 w 96"/>
                              <a:gd name="T10" fmla="+- 0 3208 3134"/>
                              <a:gd name="T11" fmla="*/ 3208 h 246"/>
                              <a:gd name="T12" fmla="+- 0 3088 2993"/>
                              <a:gd name="T13" fmla="*/ T12 w 96"/>
                              <a:gd name="T14" fmla="+- 0 3149 3134"/>
                              <a:gd name="T15" fmla="*/ 3149 h 246"/>
                              <a:gd name="T16" fmla="+- 0 3088 2993"/>
                              <a:gd name="T17" fmla="*/ T16 w 96"/>
                              <a:gd name="T18" fmla="+- 0 3134 3134"/>
                              <a:gd name="T19" fmla="*/ 3134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6" h="246">
                                <a:moveTo>
                                  <a:pt x="0" y="245"/>
                                </a:moveTo>
                                <a:lnTo>
                                  <a:pt x="45" y="185"/>
                                </a:lnTo>
                                <a:lnTo>
                                  <a:pt x="88" y="74"/>
                                </a:lnTo>
                                <a:lnTo>
                                  <a:pt x="95" y="15"/>
                                </a:lnTo>
                                <a:lnTo>
                                  <a:pt x="95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" y="0"/>
                            <a:ext cx="518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Line 17"/>
                        <wps:cNvCnPr/>
                        <wps:spPr bwMode="auto">
                          <a:xfrm flipV="1">
                            <a:off x="2750" y="3379"/>
                            <a:ext cx="243" cy="268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1" o:spid="_x0000_s1026" style="position:absolute;margin-left:161.9pt;margin-top:6.25pt;width:154.55pt;height:189.15pt;z-index:251658240" coordsize="3091,37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5;top:274;width:2850;height:3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ufMvDAAAA2gAAAA8AAABkcnMvZG93bnJldi54bWxEj0+LwjAUxO8LfofwhL0smqqwSm0qIugW&#10;di/+Aa+P5tkWm5faRK3ffiMIHoeZ+Q2TLDpTixu1rrKsYDSMQBDnVldcKDjs14MZCOeRNdaWScGD&#10;HCzS3keCsbZ33tJt5wsRIOxiVFB638RSurwkg25oG+LgnWxr0AfZFlK3eA9wU8txFH1LgxWHhRIb&#10;WpWUn3dXoyAzf18/GLnssvHHyW997LLDdKvUZ79bzkF46vw7/GpnWsEYnlfCDZDp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S58y8MAAADaAAAADwAAAAAAAAAAAAAAAACf&#10;AgAAZHJzL2Rvd25yZXYueG1sUEsFBgAAAAAEAAQA9wAAAI8DAAAAAA==&#10;">
                  <v:imagedata r:id="rId15" o:title=""/>
                </v:shape>
                <v:line id="Line 4" o:spid="_x0000_s1028" style="position:absolute;visibility:visible;mso-wrap-style:square" from="368,271" to="2480,2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TJy8QAAADaAAAADwAAAGRycy9kb3ducmV2LnhtbESPT2sCMRTE7wW/Q3hCL6JZLUhdzYoI&#10;hXqy2pb2+Ng894+bl2WTmm0/vRGEHoeZ+Q2zWvemERfqXGVZwXSSgCDOra64UPDx/jJ+BuE8ssbG&#10;Min4JQfrbPCwwlTbwAe6HH0hIoRdigpK79tUSpeXZNBNbEscvZPtDPoou0LqDkOEm0bOkmQuDVYc&#10;F0psaVtSfj7+GAWzr1C4xffnW53sRv7PBhnqw16px2G/WYLw1Pv/8L39qhU8we1KvAEy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xMnLxAAAANoAAAAPAAAAAAAAAAAA&#10;AAAAAKECAABkcnMvZG93bnJldi54bWxQSwUGAAAAAAQABAD5AAAAkgMAAAAA&#10;" strokecolor="#010202" strokeweight=".07619mm"/>
                <v:shape id="Picture 5" o:spid="_x0000_s1029" type="#_x0000_t75" style="position:absolute;left:2477;top:268;width:370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EdbPCAAAA2gAAAA8AAABkcnMvZG93bnJldi54bWxEj0FrwkAUhO8F/8PyhN7qJqFIia5SFMVL&#10;BdNCe3xkn0lq9m3Y3Zrk37uC0OMwM98wy/VgWnEl5xvLCtJZAoK4tLrhSsHX5+7lDYQPyBpby6Rg&#10;JA/r1eRpibm2PZ/oWoRKRAj7HBXUIXS5lL6syaCf2Y44emfrDIYoXSW1wz7CTSuzJJlLgw3HhRo7&#10;2tRUXoo/o2DfuWybht/kePn+kNYexh/CUann6fC+ABFoCP/hR/ugFbzC/Uq8AXJ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RHWzwgAAANoAAAAPAAAAAAAAAAAAAAAAAJ8C&#10;AABkcnMvZG93bnJldi54bWxQSwUGAAAAAAQABAD3AAAAjgMAAAAA&#10;">
                  <v:imagedata r:id="rId16" o:title=""/>
                </v:shape>
                <v:line id="Line 6" o:spid="_x0000_s1030" style="position:absolute;visibility:visible;mso-wrap-style:square" from="2845,636" to="2845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H0JMQAAADaAAAADwAAAGRycy9kb3ducmV2LnhtbESPT2sCMRTE7wW/Q3hCL6JZhUpdzYoI&#10;hXqy2pb2+Ng894+bl2WTmm0/vRGEHoeZ+Q2zWvemERfqXGVZwXSSgCDOra64UPDx/jJ+BuE8ssbG&#10;Min4JQfrbPCwwlTbwAe6HH0hIoRdigpK79tUSpeXZNBNbEscvZPtDPoou0LqDkOEm0bOkmQuDVYc&#10;F0psaVtSfj7+GAWzr1C4xffnW53sRv7PBhnqw16px2G/WYLw1Pv/8L39qhU8we1KvAEyu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YfQkxAAAANoAAAAPAAAAAAAAAAAA&#10;AAAAAKECAABkcnMvZG93bnJldi54bWxQSwUGAAAAAAQABAD5AAAAkgMAAAAA&#10;" strokecolor="#010202" strokeweight=".07619mm"/>
                <v:shape id="Picture 7" o:spid="_x0000_s1031" type="#_x0000_t75" style="position:absolute;left:2477;top:3400;width:370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4gAjfCAAAA2gAAAA8AAABkcnMvZG93bnJldi54bWxEj0FrwkAUhO8F/8PyCt7qpqWEkmYjYhHs&#10;SUx66e01+0wWs29jdjXx37uC0OMwM98w+XKynbjQ4I1jBa+LBARx7bThRsFPtXn5AOEDssbOMSm4&#10;kodlMXvKMdNu5D1dytCICGGfoYI2hD6T0tctWfQL1xNH7+AGiyHKoZF6wDHCbSffkiSVFg3HhRZ7&#10;WrdUH8uzVZB0Lt1f/76kwffx9F2Z3eaXd0rNn6fVJ4hAU/gPP9pbrSCF+5V4A2R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IAI3wgAAANoAAAAPAAAAAAAAAAAAAAAAAJ8C&#10;AABkcnMvZG93bnJldi54bWxQSwUGAAAAAAQABAD3AAAAjgMAAAAA&#10;">
                  <v:imagedata r:id="rId17" o:title=""/>
                </v:shape>
                <v:line id="Line 8" o:spid="_x0000_s1032" style="position:absolute;visibility:visible;mso-wrap-style:square" from="2480,3767" to="2480,3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/PyMQAAADaAAAADwAAAGRycy9kb3ducmV2LnhtbESPT2sCMRTE7wW/Q3hCL6JZPdS6mhUR&#10;CvVktS3t8bF57h83L8smNdt+eiMIPQ4z8xtmte5NIy7UucqygukkAUGcW11xoeDj/WX8DMJ5ZI2N&#10;ZVLwSw7W2eBhham2gQ90OfpCRAi7FBWU3replC4vyaCb2JY4eifbGfRRdoXUHYYIN42cJcmTNFhx&#10;XCixpW1J+fn4YxTMvkLhFt+fb3WyG/k/G2SoD3ulHof9ZgnCU+//w/f2q1Ywh9uVeANk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/8/IxAAAANoAAAAPAAAAAAAAAAAA&#10;AAAAAKECAABkcnMvZG93bnJldi54bWxQSwUGAAAAAAQABAD5AAAAkgMAAAAA&#10;" strokecolor="#010202" strokeweight=".07619mm"/>
                <v:shape id="Picture 9" o:spid="_x0000_s1033" type="#_x0000_t75" style="position:absolute;top:3400;width:370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qNNTAAAAA2gAAAA8AAABkcnMvZG93bnJldi54bWxET8uKwjAU3Q/4D+EK7sZUERmqUUSpj4WL&#10;sbpwd2mubbG5KU3U6tebheDycN7TeWsqcafGlZYVDPoRCOLM6pJzBcc0+f0D4TyyxsoyKXiSg/ms&#10;8zPFWNsH/9P94HMRQtjFqKDwvo6ldFlBBl3f1sSBu9jGoA+wyaVu8BHCTSWHUTSWBksODQXWtCwo&#10;ux5uRkFSv1bpMc33J71JVjx6nbfrzU6pXrddTEB4av1X/HFvtYKwNVwJN0DO3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Oo01MAAAADaAAAADwAAAAAAAAAAAAAAAACfAgAA&#10;ZHJzL2Rvd25yZXYueG1sUEsFBgAAAAAEAAQA9wAAAIwDAAAAAA==&#10;">
                  <v:imagedata r:id="rId18" o:title=""/>
                </v:shape>
                <v:line id="Line 10" o:spid="_x0000_s1034" style="position:absolute;flip:y;visibility:visible;mso-wrap-style:square" from="3,636" to="3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vgVMQAAADaAAAADwAAAGRycy9kb3ducmV2LnhtbESPT2vCQBTE7wW/w/KE3urGglKjq0jA&#10;WgQPTfXg7ZF9+YPZtzG7mvjtXUHocZiZ3zCLVW9qcaPWVZYVjEcRCOLM6ooLBYe/zccXCOeRNdaW&#10;ScGdHKyWg7cFxtp2/Eu31BciQNjFqKD0vomldFlJBt3INsTBy21r0AfZFlK32AW4qeVnFE2lwYrD&#10;QokNJSVl5/RqFJyuyfdkvU/yPK33x1m1vXQu2in1PuzXcxCeev8ffrV/tIIZPK+EGyC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i+BUxAAAANoAAAAPAAAAAAAAAAAA&#10;AAAAAKECAABkcnMvZG93bnJldi54bWxQSwUGAAAAAAQABAD5AAAAkgMAAAAA&#10;" strokecolor="#010202" strokeweight=".07619mm"/>
                <v:shape id="Picture 11" o:spid="_x0000_s1035" type="#_x0000_t75" style="position:absolute;top:268;width:370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jFnFAAAA2wAAAA8AAABkcnMvZG93bnJldi54bWxEj0FLw0AQhe+C/2EZwUuxm0qRGrstUhEK&#10;PYhJRY9DdpoEs7MhO23Tf985CN5meG/e+2a5HkNnTjSkNrKD2TQDQ1xF33LtYF++PyzAJEH22EUm&#10;BxdKsF7d3iwx9/HMn3QqpDYawilHB41In1ubqoYCpmnsiVU7xCGg6DrU1g941vDQ2ccse7IBW9aG&#10;BnvaNFT9FsfgYP4mUmTPkwl+lLv0ffz5OuznnXP3d+PrCxihUf7Nf9dbr/hKr7/oAHZ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j4xZxQAAANsAAAAPAAAAAAAAAAAAAAAA&#10;AJ8CAABkcnMvZG93bnJldi54bWxQSwUGAAAAAAQABAD3AAAAkQMAAAAA&#10;">
                  <v:imagedata r:id="rId19" o:title=""/>
                </v:shape>
                <v:line id="Line 12" o:spid="_x0000_s1036" style="position:absolute;visibility:visible;mso-wrap-style:square" from="611,3" to="2723,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fK9UsIAAADbAAAADwAAAGRycy9kb3ducmV2LnhtbERPS4vCMBC+C/6HMIKXZU31sKxdo4gg&#10;6Mn1hXscmtm22kxKE03115uFBW/z8T1nMmtNJW7UuNKyguEgAUGcWV1yruCwX75/gnAeWWNlmRTc&#10;ycFs2u1MMNU28JZuO5+LGMIuRQWF93UqpcsKMugGtiaO3K9tDPoIm1zqBkMMN5UcJcmHNFhybCiw&#10;pkVB2WV3NQpGp5C78c/x+5ys3/zDBhnO241S/V47/wLhqfUv8b97peP8Ifz9Eg+Q0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fK9UsIAAADbAAAADwAAAAAAAAAAAAAA&#10;AAChAgAAZHJzL2Rvd25yZXYueG1sUEsFBgAAAAAEAAQA+QAAAJADAAAAAA==&#10;" strokecolor="#010202" strokeweight=".07619mm"/>
                <v:shape id="Picture 13" o:spid="_x0000_s1037" type="#_x0000_t75" style="position:absolute;left:2721;width:370;height: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BZ52+AAAA2wAAAA8AAABkcnMvZG93bnJldi54bWxET8uqwjAQ3V/wH8II7m5TXYhUo1RB8C59&#10;gLgbmmlTbCalydXq1xtBcDeH85zFqreNuFHna8cKxkkKgrhwuuZKwem4/Z2B8AFZY+OYFDzIw2o5&#10;+Flgpt2d93Q7hErEEPYZKjAhtJmUvjBk0SeuJY5c6TqLIcKukrrDewy3jZyk6VRarDk2GGxpY6i4&#10;Hv6tAsp356cZl73Ny305qy/m+WfWSo2GfT4HEagPX/HHvdNx/gTev8QD5P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gBZ52+AAAA2wAAAA8AAAAAAAAAAAAAAAAAnwIAAGRy&#10;cy9kb3ducmV2LnhtbFBLBQYAAAAABAAEAPcAAACKAwAAAAA=&#10;">
                  <v:imagedata r:id="rId20" o:title=""/>
                </v:shape>
                <v:line id="Line 14" o:spid="_x0000_s1038" style="position:absolute;visibility:visible;mso-wrap-style:square" from="3088,368" to="3088,31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yGvsIAAADbAAAADwAAAGRycy9kb3ducmV2LnhtbERPS2sCMRC+F/wPYYReRLNakLqaFREK&#10;9WS1Le1x2Iz7cDNZNqnZ9tcbQehtPr7nrNa9acSFOldZVjCdJCCIc6srLhR8vL+Mn0E4j6yxsUwK&#10;fsnBOhs8rDDVNvCBLkdfiBjCLkUFpfdtKqXLSzLoJrYljtzJdgZ9hF0hdYchhptGzpJkLg1WHBtK&#10;bGlbUn4+/hgFs69QuMX351ud7Eb+zwYZ6sNeqcdhv1mC8NT7f/Hd/arj/Ce4/RIPkN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myGvsIAAADbAAAADwAAAAAAAAAAAAAA&#10;AAChAgAAZHJzL2Rvd25yZXYueG1sUEsFBgAAAAAEAAQA+QAAAJADAAAAAA==&#10;" strokecolor="#010202" strokeweight=".07619mm"/>
                <v:shape id="FreeForm 15" o:spid="_x0000_s1039" style="position:absolute;left:2993;top:3134;width:96;height:246;visibility:visible;mso-wrap-style:square;v-text-anchor:top" coordsize="96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B258EA&#10;AADbAAAADwAAAGRycy9kb3ducmV2LnhtbERP32vCMBB+F/Y/hBv4IjNVREZnlLE50Pni2u79aG5N&#10;WXMpSab1v18Ewbf7+H7eajPYTpzIh9axgtk0A0FcO91yo6AqP56eQYSIrLFzTAouFGCzfhitMNfu&#10;zF90KmIjUgiHHBWYGPtcylAbshimridO3I/zFmOCvpHa4zmF207Os2wpLbacGgz29Gao/i3+rIJv&#10;aYpDuT1WzWftJ0Moy2K/fFdq/Di8voCINMS7+Obe6TR/Addf0g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wdufBAAAA2wAAAA8AAAAAAAAAAAAAAAAAmAIAAGRycy9kb3du&#10;cmV2LnhtbFBLBQYAAAAABAAEAPUAAACGAwAAAAA=&#10;" path="m,245l45,185,88,74,95,15,95,e" filled="f" strokecolor="#010202" strokeweight=".07619mm">
                  <v:path o:connecttype="custom" o:connectlocs="0,3379;45,3319;88,3208;95,3149;95,3134" o:connectangles="0,0,0,0,0"/>
                </v:shape>
                <v:shape id="Picture 16" o:spid="_x0000_s1040" type="#_x0000_t75" style="position:absolute;left:95;width:518;height: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ryNfAAAAA2wAAAA8AAABkcnMvZG93bnJldi54bWxET0uLwjAQvi/4H8II3ta0C8pSjSLiSgXB&#10;9XHxNjRjW2wmpYm2/nsjCN7m43vOdN6ZStypcaVlBfEwAkGcWV1yruB0/Pv+BeE8ssbKMil4kIP5&#10;rPc1xUTblvd0P/hchBB2CSoovK8TKV1WkEE3tDVx4C62MegDbHKpG2xDuKnkTxSNpcGSQ0OBNS0L&#10;yq6Hm1GQjW7xatvWj/Uut9EmPqf/2KZKDfrdYgLCU+c/4rc71WH+CF6/hAPk7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KvI18AAAADbAAAADwAAAAAAAAAAAAAAAACfAgAA&#10;ZHJzL2Rvd25yZXYueG1sUEsFBgAAAAAEAAQA9wAAAIwDAAAAAA==&#10;">
                  <v:imagedata r:id="rId21" o:title=""/>
                </v:shape>
                <v:line id="Line 17" o:spid="_x0000_s1041" style="position:absolute;flip:y;visibility:visible;mso-wrap-style:square" from="2750,3379" to="2993,3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r8sMAAADbAAAADwAAAGRycy9kb3ducmV2LnhtbERPS2vCQBC+C/0PyxR6M5sWKja6hhCo&#10;iuDBtD30NmQnD8zOptnVxH/vFgq9zcf3nHU6mU5caXCtZQXPUQyCuLS65VrB58f7fAnCeWSNnWVS&#10;cCMH6eZhtsZE25FPdC18LUIIuwQVNN73iZSubMigi2xPHLjKDgZ9gEMt9YBjCDedfInjhTTYcmho&#10;sKe8ofJcXIyC70u+fc2OeVUV3fHrrd39jC4+KPX0OGUrEJ4m/y/+c+91mL+A31/CAX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16/LDAAAA2wAAAA8AAAAAAAAAAAAA&#10;AAAAoQIAAGRycy9kb3ducmV2LnhtbFBLBQYAAAAABAAEAPkAAACRAwAAAAA=&#10;" strokecolor="#010202" strokeweight=".07619mm"/>
                <w10:wrap type="square"/>
              </v:group>
            </w:pict>
          </mc:Fallback>
        </mc:AlternateContent>
      </w:r>
    </w:p>
    <w:p w:rsidR="00861391" w:rsidRPr="00861391" w:rsidRDefault="00861391" w:rsidP="00861391"/>
    <w:p w:rsidR="00861391" w:rsidRPr="00861391" w:rsidRDefault="00861391" w:rsidP="00861391"/>
    <w:p w:rsidR="00861391" w:rsidRPr="00861391" w:rsidRDefault="00861391" w:rsidP="00861391"/>
    <w:p w:rsidR="00861391" w:rsidRPr="00861391" w:rsidRDefault="00861391" w:rsidP="00861391"/>
    <w:p w:rsidR="00861391" w:rsidRPr="00861391" w:rsidRDefault="00861391" w:rsidP="00861391"/>
    <w:p w:rsidR="00861391" w:rsidRPr="00861391" w:rsidRDefault="00861391" w:rsidP="00861391"/>
    <w:p w:rsidR="00861391" w:rsidRDefault="00861391" w:rsidP="00861391"/>
    <w:p w:rsidR="00861391" w:rsidRDefault="00861391" w:rsidP="00861391">
      <w:pPr>
        <w:tabs>
          <w:tab w:val="left" w:pos="2550"/>
        </w:tabs>
      </w:pPr>
      <w:r>
        <w:tab/>
      </w:r>
    </w:p>
    <w:p w:rsidR="00861391" w:rsidRDefault="00861391" w:rsidP="00861391">
      <w:pPr>
        <w:tabs>
          <w:tab w:val="left" w:pos="2550"/>
        </w:tabs>
        <w:jc w:val="center"/>
        <w:rPr>
          <w:rFonts w:ascii="Arial" w:hAnsi="Arial" w:cs="Arial"/>
          <w:sz w:val="34"/>
          <w:szCs w:val="34"/>
        </w:rPr>
      </w:pPr>
      <w:r>
        <w:rPr>
          <w:rFonts w:ascii="Arial" w:hAnsi="Arial" w:cs="Arial"/>
          <w:noProof/>
          <w:sz w:val="34"/>
          <w:szCs w:val="34"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738505</wp:posOffset>
                </wp:positionH>
                <wp:positionV relativeFrom="paragraph">
                  <wp:posOffset>386715</wp:posOffset>
                </wp:positionV>
                <wp:extent cx="4648200" cy="9525"/>
                <wp:effectExtent l="19050" t="19050" r="19050" b="28575"/>
                <wp:wrapNone/>
                <wp:docPr id="20" name="Rechte verbindingslijn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48200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Rechte verbindingslijn 20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15pt,30.45pt" to="424.15pt,3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" strokecolor="black [3213]" strokeweight="3pt"/>
            </w:pict>
          </mc:Fallback>
        </mc:AlternateContent>
      </w:r>
      <w:r>
        <w:rPr>
          <w:rFonts w:ascii="Arial" w:hAnsi="Arial" w:cs="Arial"/>
          <w:noProof/>
          <w:sz w:val="34"/>
          <w:szCs w:val="34"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1640840</wp:posOffset>
            </wp:positionH>
            <wp:positionV relativeFrom="paragraph">
              <wp:posOffset>6752590</wp:posOffset>
            </wp:positionV>
            <wp:extent cx="4064635" cy="23495"/>
            <wp:effectExtent l="0" t="0" r="0" b="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2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4"/>
          <w:szCs w:val="34"/>
          <w:lang w:eastAsia="nl-NL"/>
        </w:rPr>
        <w:drawing>
          <wp:anchor distT="0" distB="0" distL="114300" distR="114300" simplePos="0" relativeHeight="251660288" behindDoc="0" locked="0" layoutInCell="1" allowOverlap="1" wp14:anchorId="337BAAFA" wp14:editId="2A5AF7E9">
            <wp:simplePos x="0" y="0"/>
            <wp:positionH relativeFrom="page">
              <wp:posOffset>1640840</wp:posOffset>
            </wp:positionH>
            <wp:positionV relativeFrom="paragraph">
              <wp:posOffset>6752590</wp:posOffset>
            </wp:positionV>
            <wp:extent cx="4064635" cy="23495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2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4"/>
          <w:szCs w:val="34"/>
        </w:rPr>
        <w:t>Wifi MODULE Inverter warmtepomp</w:t>
      </w:r>
    </w:p>
    <w:p w:rsidR="00141800" w:rsidRDefault="00BB2D60" w:rsidP="00861391">
      <w:pPr>
        <w:tabs>
          <w:tab w:val="left" w:pos="1755"/>
        </w:tabs>
        <w:jc w:val="center"/>
        <w:rPr>
          <w:rFonts w:ascii="Arial" w:hAnsi="Arial" w:cs="Arial"/>
          <w:sz w:val="34"/>
          <w:szCs w:val="34"/>
        </w:rPr>
      </w:pPr>
      <w:r>
        <w:rPr>
          <w:rFonts w:ascii="Arial" w:hAnsi="Arial" w:cs="Arial"/>
          <w:sz w:val="34"/>
          <w:szCs w:val="34"/>
        </w:rPr>
        <w:t>Bestuur uw i</w:t>
      </w:r>
      <w:r w:rsidR="00861391">
        <w:rPr>
          <w:rFonts w:ascii="Arial" w:hAnsi="Arial" w:cs="Arial"/>
          <w:sz w:val="34"/>
          <w:szCs w:val="34"/>
        </w:rPr>
        <w:t>nverter warmtepomp op afstand</w:t>
      </w:r>
    </w:p>
    <w:p w:rsidR="00141800" w:rsidRPr="00141800" w:rsidRDefault="00141800" w:rsidP="00141800">
      <w:pPr>
        <w:rPr>
          <w:rFonts w:ascii="Arial" w:hAnsi="Arial" w:cs="Arial"/>
          <w:sz w:val="34"/>
          <w:szCs w:val="34"/>
        </w:rPr>
      </w:pPr>
    </w:p>
    <w:p w:rsidR="00141800" w:rsidRPr="00141800" w:rsidRDefault="00141800" w:rsidP="00141800">
      <w:pPr>
        <w:rPr>
          <w:rFonts w:ascii="Arial" w:hAnsi="Arial" w:cs="Arial"/>
          <w:sz w:val="34"/>
          <w:szCs w:val="34"/>
        </w:rPr>
      </w:pPr>
    </w:p>
    <w:p w:rsidR="00141800" w:rsidRPr="00141800" w:rsidRDefault="00141800" w:rsidP="00141800">
      <w:pPr>
        <w:rPr>
          <w:rFonts w:ascii="Arial" w:hAnsi="Arial" w:cs="Arial"/>
          <w:sz w:val="34"/>
          <w:szCs w:val="34"/>
        </w:rPr>
      </w:pPr>
    </w:p>
    <w:p w:rsidR="00141800" w:rsidRPr="00141800" w:rsidRDefault="00141800" w:rsidP="00141800">
      <w:pPr>
        <w:rPr>
          <w:rFonts w:ascii="Arial" w:hAnsi="Arial" w:cs="Arial"/>
          <w:sz w:val="34"/>
          <w:szCs w:val="34"/>
        </w:rPr>
      </w:pPr>
    </w:p>
    <w:p w:rsidR="00141800" w:rsidRDefault="00141800" w:rsidP="00141800">
      <w:pPr>
        <w:rPr>
          <w:rFonts w:ascii="Arial" w:hAnsi="Arial" w:cs="Arial"/>
          <w:sz w:val="34"/>
          <w:szCs w:val="34"/>
        </w:rPr>
      </w:pPr>
    </w:p>
    <w:p w:rsidR="001110DB" w:rsidRDefault="00141800" w:rsidP="00141800">
      <w:pPr>
        <w:tabs>
          <w:tab w:val="left" w:pos="7905"/>
        </w:tabs>
        <w:rPr>
          <w:rFonts w:ascii="Arial" w:hAnsi="Arial" w:cs="Arial"/>
          <w:sz w:val="34"/>
          <w:szCs w:val="34"/>
        </w:rPr>
      </w:pPr>
      <w:r>
        <w:rPr>
          <w:rFonts w:ascii="Arial" w:hAnsi="Arial" w:cs="Arial"/>
          <w:sz w:val="34"/>
          <w:szCs w:val="34"/>
        </w:rPr>
        <w:tab/>
      </w:r>
    </w:p>
    <w:p w:rsidR="00141800" w:rsidRDefault="00141800" w:rsidP="00141800">
      <w:pPr>
        <w:tabs>
          <w:tab w:val="left" w:pos="7905"/>
        </w:tabs>
        <w:rPr>
          <w:rFonts w:ascii="Arial" w:hAnsi="Arial" w:cs="Arial"/>
          <w:sz w:val="34"/>
          <w:szCs w:val="34"/>
        </w:rPr>
      </w:pPr>
    </w:p>
    <w:p w:rsidR="00141800" w:rsidRDefault="00141800" w:rsidP="00141800">
      <w:pPr>
        <w:tabs>
          <w:tab w:val="left" w:pos="7905"/>
        </w:tabs>
        <w:rPr>
          <w:rFonts w:ascii="Arial" w:hAnsi="Arial" w:cs="Arial"/>
          <w:sz w:val="16"/>
          <w:szCs w:val="16"/>
        </w:rPr>
      </w:pPr>
    </w:p>
    <w:p w:rsidR="00CB0368" w:rsidRPr="00CB0368" w:rsidRDefault="00742183" w:rsidP="00CB0368">
      <w:pPr>
        <w:tabs>
          <w:tab w:val="left" w:pos="7905"/>
        </w:tabs>
        <w:jc w:val="righ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6</w:t>
      </w:r>
      <w:r w:rsidR="00CB0368" w:rsidRPr="00CB0368">
        <w:rPr>
          <w:rFonts w:ascii="Arial" w:hAnsi="Arial" w:cs="Arial"/>
          <w:b/>
          <w:sz w:val="16"/>
          <w:szCs w:val="16"/>
        </w:rPr>
        <w:t>-1-2017</w:t>
      </w:r>
    </w:p>
    <w:p w:rsidR="00141800" w:rsidRPr="003C7A73" w:rsidRDefault="003C7A73" w:rsidP="00141800">
      <w:pPr>
        <w:tabs>
          <w:tab w:val="left" w:pos="7905"/>
        </w:tabs>
        <w:jc w:val="center"/>
        <w:rPr>
          <w:rFonts w:ascii="Arial" w:hAnsi="Arial" w:cs="Arial"/>
          <w:sz w:val="52"/>
          <w:szCs w:val="52"/>
        </w:rPr>
      </w:pPr>
      <w:r>
        <w:rPr>
          <w:rFonts w:ascii="Arial" w:hAnsi="Arial" w:cs="Arial"/>
          <w:noProof/>
          <w:sz w:val="52"/>
          <w:szCs w:val="52"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-287545</wp:posOffset>
                </wp:positionH>
                <wp:positionV relativeFrom="paragraph">
                  <wp:posOffset>-518132</wp:posOffset>
                </wp:positionV>
                <wp:extent cx="6687047" cy="540688"/>
                <wp:effectExtent l="0" t="0" r="19050" b="12065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047" cy="5406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2" o:spid="_x0000_s1026" style="position:absolute;margin-left:-22.65pt;margin-top:-40.8pt;width:526.55pt;height:42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" fillcolor="white [3212]" strokecolor="white [3212]" strokeweight="2pt"/>
            </w:pict>
          </mc:Fallback>
        </mc:AlternateContent>
      </w:r>
      <w:r w:rsidR="00141800" w:rsidRPr="003C7A73">
        <w:rPr>
          <w:rFonts w:ascii="Arial" w:hAnsi="Arial" w:cs="Arial"/>
          <w:sz w:val="52"/>
          <w:szCs w:val="52"/>
        </w:rPr>
        <w:t>Inhoud</w:t>
      </w:r>
    </w:p>
    <w:p w:rsidR="003C7A73" w:rsidRDefault="003C7A73" w:rsidP="00141800">
      <w:pPr>
        <w:tabs>
          <w:tab w:val="left" w:pos="7905"/>
        </w:tabs>
        <w:jc w:val="center"/>
        <w:rPr>
          <w:rFonts w:ascii="Arial" w:hAnsi="Arial" w:cs="Arial"/>
          <w:sz w:val="48"/>
          <w:szCs w:val="48"/>
        </w:rPr>
      </w:pPr>
    </w:p>
    <w:p w:rsidR="003C7A73" w:rsidRDefault="003C7A73" w:rsidP="003C7A73">
      <w:pPr>
        <w:tabs>
          <w:tab w:val="left" w:pos="7905"/>
        </w:tabs>
        <w:rPr>
          <w:rFonts w:ascii="Arial" w:hAnsi="Arial" w:cs="Arial"/>
          <w:sz w:val="48"/>
          <w:szCs w:val="48"/>
        </w:rPr>
      </w:pPr>
    </w:p>
    <w:p w:rsidR="009D3C0B" w:rsidRPr="003C7A73" w:rsidRDefault="009D3C0B" w:rsidP="00845D11">
      <w:pPr>
        <w:pStyle w:val="Lijstalinea"/>
        <w:tabs>
          <w:tab w:val="left" w:pos="284"/>
          <w:tab w:val="left" w:pos="7797"/>
        </w:tabs>
        <w:ind w:left="0"/>
        <w:rPr>
          <w:rFonts w:ascii="Arial" w:hAnsi="Arial" w:cs="Arial"/>
          <w:sz w:val="28"/>
          <w:szCs w:val="28"/>
        </w:rPr>
      </w:pPr>
      <w:r w:rsidRPr="003C7A73">
        <w:rPr>
          <w:rFonts w:ascii="Arial" w:hAnsi="Arial" w:cs="Arial"/>
          <w:sz w:val="28"/>
          <w:szCs w:val="28"/>
        </w:rPr>
        <w:t xml:space="preserve">1. </w:t>
      </w:r>
      <w:r w:rsidR="00141800" w:rsidRPr="003C7A73">
        <w:rPr>
          <w:rFonts w:ascii="Arial" w:hAnsi="Arial" w:cs="Arial"/>
          <w:sz w:val="28"/>
          <w:szCs w:val="28"/>
        </w:rPr>
        <w:t>Introductie</w:t>
      </w:r>
      <w:r w:rsidRPr="003C7A73">
        <w:rPr>
          <w:rFonts w:ascii="Arial" w:hAnsi="Arial" w:cs="Arial"/>
          <w:sz w:val="28"/>
          <w:szCs w:val="28"/>
        </w:rPr>
        <w:t xml:space="preserve"> van de Wifi module</w:t>
      </w:r>
      <w:r w:rsidR="001110DB">
        <w:rPr>
          <w:rFonts w:ascii="Arial" w:hAnsi="Arial" w:cs="Arial"/>
          <w:sz w:val="28"/>
          <w:szCs w:val="28"/>
        </w:rPr>
        <w:t>…………………………………3</w:t>
      </w:r>
      <w:r w:rsidRPr="003C7A73">
        <w:rPr>
          <w:rFonts w:ascii="Arial" w:hAnsi="Arial" w:cs="Arial"/>
          <w:sz w:val="28"/>
          <w:szCs w:val="28"/>
        </w:rPr>
        <w:br/>
        <w:t xml:space="preserve">   1.1 Reserve onderdelen</w:t>
      </w:r>
      <w:r w:rsidR="001110DB">
        <w:rPr>
          <w:rFonts w:ascii="Arial" w:hAnsi="Arial" w:cs="Arial"/>
          <w:sz w:val="28"/>
          <w:szCs w:val="28"/>
        </w:rPr>
        <w:t>…………………………………………3</w:t>
      </w:r>
      <w:r w:rsidRPr="003C7A73">
        <w:rPr>
          <w:rFonts w:ascii="Arial" w:hAnsi="Arial" w:cs="Arial"/>
          <w:sz w:val="28"/>
          <w:szCs w:val="28"/>
        </w:rPr>
        <w:br/>
        <w:t xml:space="preserve">   1.2 Betekenis van de knoppen/lichtjes</w:t>
      </w:r>
      <w:r w:rsidR="001110DB">
        <w:rPr>
          <w:rFonts w:ascii="Arial" w:hAnsi="Arial" w:cs="Arial"/>
          <w:sz w:val="28"/>
          <w:szCs w:val="28"/>
        </w:rPr>
        <w:t>…………………………3</w:t>
      </w:r>
      <w:r w:rsidRPr="003C7A73">
        <w:rPr>
          <w:rFonts w:ascii="Arial" w:hAnsi="Arial" w:cs="Arial"/>
          <w:sz w:val="28"/>
          <w:szCs w:val="28"/>
        </w:rPr>
        <w:br/>
        <w:t xml:space="preserve">2. De installatie van de </w:t>
      </w:r>
      <w:r w:rsidR="00845D11" w:rsidRPr="003C7A73">
        <w:rPr>
          <w:rFonts w:ascii="Arial" w:hAnsi="Arial" w:cs="Arial"/>
          <w:sz w:val="28"/>
          <w:szCs w:val="28"/>
        </w:rPr>
        <w:t>Wifi</w:t>
      </w:r>
      <w:r w:rsidRPr="003C7A73">
        <w:rPr>
          <w:rFonts w:ascii="Arial" w:hAnsi="Arial" w:cs="Arial"/>
          <w:sz w:val="28"/>
          <w:szCs w:val="28"/>
        </w:rPr>
        <w:t xml:space="preserve"> module</w:t>
      </w:r>
      <w:r w:rsidR="001110DB">
        <w:rPr>
          <w:rFonts w:ascii="Arial" w:hAnsi="Arial" w:cs="Arial"/>
          <w:sz w:val="28"/>
          <w:szCs w:val="28"/>
        </w:rPr>
        <w:t>……………………………</w:t>
      </w:r>
      <w:r w:rsidR="00845D11">
        <w:rPr>
          <w:rFonts w:ascii="Arial" w:hAnsi="Arial" w:cs="Arial"/>
          <w:sz w:val="28"/>
          <w:szCs w:val="28"/>
        </w:rPr>
        <w:t>..</w:t>
      </w:r>
      <w:r w:rsidR="001110DB">
        <w:rPr>
          <w:rFonts w:ascii="Arial" w:hAnsi="Arial" w:cs="Arial"/>
          <w:sz w:val="28"/>
          <w:szCs w:val="28"/>
        </w:rPr>
        <w:t>..4</w:t>
      </w:r>
      <w:r w:rsidRPr="003C7A73">
        <w:rPr>
          <w:rFonts w:ascii="Arial" w:hAnsi="Arial" w:cs="Arial"/>
          <w:sz w:val="28"/>
          <w:szCs w:val="28"/>
        </w:rPr>
        <w:br/>
        <w:t xml:space="preserve">   2.1 Openen van de warmtepomp</w:t>
      </w:r>
      <w:r w:rsidR="001110DB">
        <w:rPr>
          <w:rFonts w:ascii="Arial" w:hAnsi="Arial" w:cs="Arial"/>
          <w:sz w:val="28"/>
          <w:szCs w:val="28"/>
        </w:rPr>
        <w:t>……………………………….4</w:t>
      </w:r>
      <w:r w:rsidRPr="003C7A73">
        <w:rPr>
          <w:rFonts w:ascii="Arial" w:hAnsi="Arial" w:cs="Arial"/>
          <w:sz w:val="28"/>
          <w:szCs w:val="28"/>
        </w:rPr>
        <w:br/>
        <w:t xml:space="preserve">   2.2 Aansluiting</w:t>
      </w:r>
      <w:r w:rsidR="001110DB">
        <w:rPr>
          <w:rFonts w:ascii="Arial" w:hAnsi="Arial" w:cs="Arial"/>
          <w:sz w:val="28"/>
          <w:szCs w:val="28"/>
        </w:rPr>
        <w:t>…………………………………………………….4</w:t>
      </w:r>
      <w:r w:rsidRPr="003C7A73">
        <w:rPr>
          <w:rFonts w:ascii="Arial" w:hAnsi="Arial" w:cs="Arial"/>
          <w:sz w:val="28"/>
          <w:szCs w:val="28"/>
        </w:rPr>
        <w:br/>
        <w:t xml:space="preserve">   2.3 Terugplaatsen</w:t>
      </w:r>
      <w:r w:rsidR="001110DB">
        <w:rPr>
          <w:rFonts w:ascii="Arial" w:hAnsi="Arial" w:cs="Arial"/>
          <w:sz w:val="28"/>
          <w:szCs w:val="28"/>
        </w:rPr>
        <w:t>………………………………………………...5</w:t>
      </w:r>
      <w:r w:rsidRPr="003C7A73">
        <w:rPr>
          <w:rFonts w:ascii="Arial" w:hAnsi="Arial" w:cs="Arial"/>
          <w:sz w:val="28"/>
          <w:szCs w:val="28"/>
        </w:rPr>
        <w:br/>
        <w:t>3. Gebruik van de Wifi module</w:t>
      </w:r>
      <w:r w:rsidR="001110DB">
        <w:rPr>
          <w:rFonts w:ascii="Arial" w:hAnsi="Arial" w:cs="Arial"/>
          <w:sz w:val="28"/>
          <w:szCs w:val="28"/>
        </w:rPr>
        <w:t>…………………………………….5</w:t>
      </w:r>
      <w:r w:rsidRPr="003C7A73">
        <w:rPr>
          <w:rFonts w:ascii="Arial" w:hAnsi="Arial" w:cs="Arial"/>
          <w:sz w:val="28"/>
          <w:szCs w:val="28"/>
        </w:rPr>
        <w:br/>
        <w:t xml:space="preserve">   3.1 Werking van de module</w:t>
      </w:r>
      <w:r w:rsidR="001110DB">
        <w:rPr>
          <w:rFonts w:ascii="Arial" w:hAnsi="Arial" w:cs="Arial"/>
          <w:sz w:val="28"/>
          <w:szCs w:val="28"/>
        </w:rPr>
        <w:t>……………………………………</w:t>
      </w:r>
      <w:r w:rsidR="00845D11">
        <w:rPr>
          <w:rFonts w:ascii="Arial" w:hAnsi="Arial" w:cs="Arial"/>
          <w:sz w:val="28"/>
          <w:szCs w:val="28"/>
        </w:rPr>
        <w:t>...</w:t>
      </w:r>
      <w:r w:rsidR="00D26128">
        <w:rPr>
          <w:rFonts w:ascii="Arial" w:hAnsi="Arial" w:cs="Arial"/>
          <w:sz w:val="28"/>
          <w:szCs w:val="28"/>
        </w:rPr>
        <w:t>5</w:t>
      </w:r>
      <w:r w:rsidRPr="003C7A73">
        <w:rPr>
          <w:rFonts w:ascii="Arial" w:hAnsi="Arial" w:cs="Arial"/>
          <w:sz w:val="28"/>
          <w:szCs w:val="28"/>
        </w:rPr>
        <w:br/>
        <w:t xml:space="preserve">   3.2 Downloaden van de app</w:t>
      </w:r>
      <w:r w:rsidR="001110DB">
        <w:rPr>
          <w:rFonts w:ascii="Arial" w:hAnsi="Arial" w:cs="Arial"/>
          <w:sz w:val="28"/>
          <w:szCs w:val="28"/>
        </w:rPr>
        <w:t>……………………………………..</w:t>
      </w:r>
      <w:r w:rsidR="00D26128">
        <w:rPr>
          <w:rFonts w:ascii="Arial" w:hAnsi="Arial" w:cs="Arial"/>
          <w:sz w:val="28"/>
          <w:szCs w:val="28"/>
        </w:rPr>
        <w:t>6</w:t>
      </w:r>
      <w:r w:rsidRPr="003C7A73">
        <w:rPr>
          <w:rFonts w:ascii="Arial" w:hAnsi="Arial" w:cs="Arial"/>
          <w:sz w:val="28"/>
          <w:szCs w:val="28"/>
        </w:rPr>
        <w:br/>
        <w:t xml:space="preserve">   3.3 Registreren</w:t>
      </w:r>
      <w:r w:rsidR="001110DB">
        <w:rPr>
          <w:rFonts w:ascii="Arial" w:hAnsi="Arial" w:cs="Arial"/>
          <w:sz w:val="28"/>
          <w:szCs w:val="28"/>
        </w:rPr>
        <w:t>…………………………………………………</w:t>
      </w:r>
      <w:r w:rsidR="00845D11">
        <w:rPr>
          <w:rFonts w:ascii="Arial" w:hAnsi="Arial" w:cs="Arial"/>
          <w:sz w:val="28"/>
          <w:szCs w:val="28"/>
        </w:rPr>
        <w:t>...</w:t>
      </w:r>
      <w:r w:rsidR="00D26128">
        <w:rPr>
          <w:rFonts w:ascii="Arial" w:hAnsi="Arial" w:cs="Arial"/>
          <w:sz w:val="28"/>
          <w:szCs w:val="28"/>
        </w:rPr>
        <w:t>.7</w:t>
      </w:r>
      <w:r w:rsidRPr="003C7A73">
        <w:rPr>
          <w:rFonts w:ascii="Arial" w:hAnsi="Arial" w:cs="Arial"/>
          <w:sz w:val="28"/>
          <w:szCs w:val="28"/>
        </w:rPr>
        <w:br/>
        <w:t xml:space="preserve">   3.4 Configuratie</w:t>
      </w:r>
      <w:r w:rsidR="001110DB">
        <w:rPr>
          <w:rFonts w:ascii="Arial" w:hAnsi="Arial" w:cs="Arial"/>
          <w:sz w:val="28"/>
          <w:szCs w:val="28"/>
        </w:rPr>
        <w:t>……………………………………………………</w:t>
      </w:r>
      <w:r w:rsidR="00D26128">
        <w:rPr>
          <w:rFonts w:ascii="Arial" w:hAnsi="Arial" w:cs="Arial"/>
          <w:sz w:val="28"/>
          <w:szCs w:val="28"/>
        </w:rPr>
        <w:t>8</w:t>
      </w:r>
      <w:r w:rsidRPr="003C7A73">
        <w:rPr>
          <w:rFonts w:ascii="Arial" w:hAnsi="Arial" w:cs="Arial"/>
          <w:sz w:val="28"/>
          <w:szCs w:val="28"/>
        </w:rPr>
        <w:br/>
        <w:t xml:space="preserve">4. </w:t>
      </w:r>
      <w:r w:rsidR="0096084F" w:rsidRPr="003C7A73">
        <w:rPr>
          <w:rFonts w:ascii="Arial" w:hAnsi="Arial" w:cs="Arial"/>
          <w:sz w:val="28"/>
          <w:szCs w:val="28"/>
        </w:rPr>
        <w:t>Werking en gebruik van de app</w:t>
      </w:r>
      <w:r w:rsidR="001110DB">
        <w:rPr>
          <w:rFonts w:ascii="Arial" w:hAnsi="Arial" w:cs="Arial"/>
          <w:sz w:val="28"/>
          <w:szCs w:val="28"/>
        </w:rPr>
        <w:t>…………………………………</w:t>
      </w:r>
      <w:r w:rsidR="00D26128">
        <w:rPr>
          <w:rFonts w:ascii="Arial" w:hAnsi="Arial" w:cs="Arial"/>
          <w:sz w:val="28"/>
          <w:szCs w:val="28"/>
        </w:rPr>
        <w:t>10</w:t>
      </w:r>
      <w:r w:rsidR="0096084F" w:rsidRPr="003C7A73">
        <w:rPr>
          <w:rFonts w:ascii="Arial" w:hAnsi="Arial" w:cs="Arial"/>
          <w:sz w:val="28"/>
          <w:szCs w:val="28"/>
        </w:rPr>
        <w:br/>
        <w:t xml:space="preserve">   4.1 Betekenis van icoontjes</w:t>
      </w:r>
      <w:r w:rsidR="001110DB">
        <w:rPr>
          <w:rFonts w:ascii="Arial" w:hAnsi="Arial" w:cs="Arial"/>
          <w:sz w:val="28"/>
          <w:szCs w:val="28"/>
        </w:rPr>
        <w:t>………………………………………</w:t>
      </w:r>
      <w:r w:rsidR="00D26128">
        <w:rPr>
          <w:rFonts w:ascii="Arial" w:hAnsi="Arial" w:cs="Arial"/>
          <w:sz w:val="28"/>
          <w:szCs w:val="28"/>
        </w:rPr>
        <w:t>10</w:t>
      </w:r>
      <w:r w:rsidR="0096084F" w:rsidRPr="003C7A73">
        <w:rPr>
          <w:rFonts w:ascii="Arial" w:hAnsi="Arial" w:cs="Arial"/>
          <w:sz w:val="28"/>
          <w:szCs w:val="28"/>
        </w:rPr>
        <w:br/>
        <w:t xml:space="preserve">   4.2 Hoofdfunctionaliteiten</w:t>
      </w:r>
      <w:r w:rsidR="001110DB">
        <w:rPr>
          <w:rFonts w:ascii="Arial" w:hAnsi="Arial" w:cs="Arial"/>
          <w:sz w:val="28"/>
          <w:szCs w:val="28"/>
        </w:rPr>
        <w:t>…………………………………………</w:t>
      </w:r>
      <w:r w:rsidR="00D26128">
        <w:rPr>
          <w:rFonts w:ascii="Arial" w:hAnsi="Arial" w:cs="Arial"/>
          <w:sz w:val="28"/>
          <w:szCs w:val="28"/>
        </w:rPr>
        <w:t>11</w:t>
      </w:r>
      <w:r w:rsidR="0096084F" w:rsidRPr="003C7A73">
        <w:rPr>
          <w:rFonts w:ascii="Arial" w:hAnsi="Arial" w:cs="Arial"/>
          <w:sz w:val="28"/>
          <w:szCs w:val="28"/>
        </w:rPr>
        <w:br/>
        <w:t xml:space="preserve">   4.3 Andere functionaliteiten</w:t>
      </w:r>
      <w:r w:rsidR="001110DB">
        <w:rPr>
          <w:rFonts w:ascii="Arial" w:hAnsi="Arial" w:cs="Arial"/>
          <w:sz w:val="28"/>
          <w:szCs w:val="28"/>
        </w:rPr>
        <w:t>……………………………………</w:t>
      </w:r>
      <w:r w:rsidR="00845D11">
        <w:rPr>
          <w:rFonts w:ascii="Arial" w:hAnsi="Arial" w:cs="Arial"/>
          <w:sz w:val="28"/>
          <w:szCs w:val="28"/>
        </w:rPr>
        <w:t>...</w:t>
      </w:r>
      <w:r w:rsidR="00D26128">
        <w:rPr>
          <w:rFonts w:ascii="Arial" w:hAnsi="Arial" w:cs="Arial"/>
          <w:sz w:val="28"/>
          <w:szCs w:val="28"/>
        </w:rPr>
        <w:t>.15</w:t>
      </w:r>
      <w:r w:rsidR="0096084F" w:rsidRPr="003C7A73">
        <w:rPr>
          <w:rFonts w:ascii="Arial" w:hAnsi="Arial" w:cs="Arial"/>
          <w:sz w:val="28"/>
          <w:szCs w:val="28"/>
        </w:rPr>
        <w:br/>
        <w:t xml:space="preserve">5. FAQ </w:t>
      </w:r>
      <w:r w:rsidR="001110DB">
        <w:rPr>
          <w:rFonts w:ascii="Arial" w:hAnsi="Arial" w:cs="Arial"/>
          <w:sz w:val="28"/>
          <w:szCs w:val="28"/>
        </w:rPr>
        <w:t>………………………………………………………………..</w:t>
      </w:r>
      <w:r w:rsidR="00D26128">
        <w:rPr>
          <w:rFonts w:ascii="Arial" w:hAnsi="Arial" w:cs="Arial"/>
          <w:sz w:val="28"/>
          <w:szCs w:val="28"/>
        </w:rPr>
        <w:t>16</w:t>
      </w:r>
      <w:r w:rsidRPr="003C7A73">
        <w:rPr>
          <w:rFonts w:ascii="Arial" w:hAnsi="Arial" w:cs="Arial"/>
          <w:sz w:val="28"/>
          <w:szCs w:val="28"/>
        </w:rPr>
        <w:br/>
      </w:r>
    </w:p>
    <w:p w:rsidR="009D3C0B" w:rsidRDefault="009D3C0B" w:rsidP="009D3C0B">
      <w:pPr>
        <w:pStyle w:val="Lijstalinea"/>
        <w:ind w:left="1068"/>
        <w:rPr>
          <w:rFonts w:ascii="Arial" w:hAnsi="Arial" w:cs="Arial"/>
        </w:rPr>
      </w:pPr>
    </w:p>
    <w:p w:rsidR="003C7A73" w:rsidRDefault="003C7A73" w:rsidP="009D3C0B">
      <w:pPr>
        <w:pStyle w:val="Lijstalinea"/>
        <w:ind w:left="1068"/>
        <w:rPr>
          <w:rFonts w:ascii="Arial" w:hAnsi="Arial" w:cs="Arial"/>
        </w:rPr>
      </w:pPr>
    </w:p>
    <w:p w:rsidR="003C7A73" w:rsidRDefault="003C7A73" w:rsidP="009D3C0B">
      <w:pPr>
        <w:pStyle w:val="Lijstalinea"/>
        <w:ind w:left="1068"/>
        <w:rPr>
          <w:rFonts w:ascii="Arial" w:hAnsi="Arial" w:cs="Arial"/>
        </w:rPr>
      </w:pPr>
    </w:p>
    <w:p w:rsidR="003C7A73" w:rsidRDefault="003C7A73" w:rsidP="003C7A73">
      <w:pPr>
        <w:pStyle w:val="Lijstalinea"/>
        <w:tabs>
          <w:tab w:val="left" w:pos="2893"/>
        </w:tabs>
        <w:ind w:left="1068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3C7A73" w:rsidRDefault="003C7A73" w:rsidP="009D3C0B">
      <w:pPr>
        <w:pStyle w:val="Lijstalinea"/>
        <w:ind w:left="1068"/>
        <w:rPr>
          <w:rFonts w:ascii="Arial" w:hAnsi="Arial" w:cs="Arial"/>
        </w:rPr>
      </w:pPr>
    </w:p>
    <w:p w:rsidR="003C7A73" w:rsidRDefault="003C7A73" w:rsidP="009D3C0B">
      <w:pPr>
        <w:pStyle w:val="Lijstalinea"/>
        <w:ind w:left="1068"/>
        <w:rPr>
          <w:rFonts w:ascii="Arial" w:hAnsi="Arial" w:cs="Arial"/>
        </w:rPr>
      </w:pPr>
    </w:p>
    <w:p w:rsidR="003C7A73" w:rsidRDefault="003C7A73" w:rsidP="009D3C0B">
      <w:pPr>
        <w:pStyle w:val="Lijstalinea"/>
        <w:ind w:left="1068"/>
        <w:rPr>
          <w:rFonts w:ascii="Arial" w:hAnsi="Arial" w:cs="Arial"/>
        </w:rPr>
      </w:pPr>
    </w:p>
    <w:p w:rsidR="003C7A73" w:rsidRDefault="003C7A73" w:rsidP="009D3C0B">
      <w:pPr>
        <w:pStyle w:val="Lijstalinea"/>
        <w:ind w:left="1068"/>
        <w:rPr>
          <w:rFonts w:ascii="Arial" w:hAnsi="Arial" w:cs="Arial"/>
        </w:rPr>
      </w:pPr>
    </w:p>
    <w:p w:rsidR="003C7A73" w:rsidRDefault="003C7A73" w:rsidP="009D3C0B">
      <w:pPr>
        <w:pStyle w:val="Lijstalinea"/>
        <w:ind w:left="1068"/>
        <w:rPr>
          <w:rFonts w:ascii="Arial" w:hAnsi="Arial" w:cs="Arial"/>
        </w:rPr>
      </w:pPr>
    </w:p>
    <w:p w:rsidR="003C7A73" w:rsidRDefault="003C7A73" w:rsidP="009D3C0B">
      <w:pPr>
        <w:pStyle w:val="Lijstalinea"/>
        <w:ind w:left="1068"/>
        <w:rPr>
          <w:rFonts w:ascii="Arial" w:hAnsi="Arial" w:cs="Arial"/>
        </w:rPr>
      </w:pPr>
    </w:p>
    <w:p w:rsidR="003C7A73" w:rsidRDefault="003C7A73" w:rsidP="009D3C0B">
      <w:pPr>
        <w:pStyle w:val="Lijstalinea"/>
        <w:ind w:left="1068"/>
        <w:rPr>
          <w:rFonts w:ascii="Arial" w:hAnsi="Arial" w:cs="Arial"/>
        </w:rPr>
      </w:pPr>
    </w:p>
    <w:p w:rsidR="003C7A73" w:rsidRDefault="003C7A73" w:rsidP="009D3C0B">
      <w:pPr>
        <w:pStyle w:val="Lijstalinea"/>
        <w:ind w:left="1068"/>
        <w:rPr>
          <w:rFonts w:ascii="Arial" w:hAnsi="Arial" w:cs="Arial"/>
        </w:rPr>
      </w:pPr>
    </w:p>
    <w:p w:rsidR="003C7A73" w:rsidRDefault="003C7A73" w:rsidP="009D3C0B">
      <w:pPr>
        <w:pStyle w:val="Lijstalinea"/>
        <w:ind w:left="1068"/>
        <w:rPr>
          <w:rFonts w:ascii="Arial" w:hAnsi="Arial" w:cs="Arial"/>
        </w:rPr>
      </w:pPr>
    </w:p>
    <w:p w:rsidR="003C7A73" w:rsidRDefault="003C7A73" w:rsidP="009D3C0B">
      <w:pPr>
        <w:pStyle w:val="Lijstalinea"/>
        <w:ind w:left="1068"/>
        <w:rPr>
          <w:rFonts w:ascii="Arial" w:hAnsi="Arial" w:cs="Arial"/>
        </w:rPr>
      </w:pPr>
    </w:p>
    <w:p w:rsidR="003C7A73" w:rsidRDefault="003C7A73" w:rsidP="009D3C0B">
      <w:pPr>
        <w:pStyle w:val="Lijstalinea"/>
        <w:ind w:left="1068"/>
        <w:rPr>
          <w:rFonts w:ascii="Arial" w:hAnsi="Arial" w:cs="Arial"/>
        </w:rPr>
      </w:pPr>
    </w:p>
    <w:p w:rsidR="003C7A73" w:rsidRDefault="003C7A73" w:rsidP="009D3C0B">
      <w:pPr>
        <w:pStyle w:val="Lijstalinea"/>
        <w:ind w:left="1068"/>
        <w:rPr>
          <w:rFonts w:ascii="Arial" w:hAnsi="Arial" w:cs="Arial"/>
        </w:rPr>
      </w:pPr>
    </w:p>
    <w:p w:rsidR="003C7A73" w:rsidRDefault="003C7A73" w:rsidP="009D3C0B">
      <w:pPr>
        <w:pStyle w:val="Lijstalinea"/>
        <w:ind w:left="1068"/>
        <w:rPr>
          <w:rFonts w:ascii="Arial" w:hAnsi="Arial" w:cs="Arial"/>
        </w:rPr>
      </w:pPr>
    </w:p>
    <w:p w:rsidR="003C7A73" w:rsidRPr="00825DFD" w:rsidRDefault="00825DFD" w:rsidP="00825DFD">
      <w:pPr>
        <w:pStyle w:val="Lijstalinea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66432" behindDoc="0" locked="0" layoutInCell="1" allowOverlap="1" wp14:anchorId="7B65D82D" wp14:editId="0D2325B2">
            <wp:simplePos x="0" y="0"/>
            <wp:positionH relativeFrom="column">
              <wp:posOffset>3807791</wp:posOffset>
            </wp:positionH>
            <wp:positionV relativeFrom="paragraph">
              <wp:posOffset>866471</wp:posOffset>
            </wp:positionV>
            <wp:extent cx="1000125" cy="723900"/>
            <wp:effectExtent l="0" t="0" r="9525" b="0"/>
            <wp:wrapNone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ndleiding icoon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869CDFF" wp14:editId="2E10692F">
                <wp:simplePos x="0" y="0"/>
                <wp:positionH relativeFrom="page">
                  <wp:posOffset>1243330</wp:posOffset>
                </wp:positionH>
                <wp:positionV relativeFrom="paragraph">
                  <wp:posOffset>575945</wp:posOffset>
                </wp:positionV>
                <wp:extent cx="788035" cy="1242060"/>
                <wp:effectExtent l="0" t="0" r="12065" b="15240"/>
                <wp:wrapNone/>
                <wp:docPr id="23" name="Groe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035" cy="1242060"/>
                          <a:chOff x="3483" y="-1950"/>
                          <a:chExt cx="1241" cy="1956"/>
                        </a:xfrm>
                      </wpg:grpSpPr>
                      <pic:pic xmlns:pic="http://schemas.openxmlformats.org/drawingml/2006/picture">
                        <pic:nvPicPr>
                          <pic:cNvPr id="2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5" y="-1944"/>
                            <a:ext cx="1219" cy="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FreeForm 53"/>
                        <wps:cNvSpPr>
                          <a:spLocks noChangeArrowheads="1"/>
                        </wps:cNvSpPr>
                        <wps:spPr bwMode="auto">
                          <a:xfrm>
                            <a:off x="3492" y="-1944"/>
                            <a:ext cx="1215" cy="1399"/>
                          </a:xfrm>
                          <a:custGeom>
                            <a:avLst/>
                            <a:gdLst>
                              <a:gd name="T0" fmla="+- 0 3635 3492"/>
                              <a:gd name="T1" fmla="*/ T0 w 1215"/>
                              <a:gd name="T2" fmla="+- 0 -1944 -1944"/>
                              <a:gd name="T3" fmla="*/ -1944 h 1399"/>
                              <a:gd name="T4" fmla="+- 0 4563 3492"/>
                              <a:gd name="T5" fmla="*/ T4 w 1215"/>
                              <a:gd name="T6" fmla="+- 0 -1944 -1944"/>
                              <a:gd name="T7" fmla="*/ -1944 h 1399"/>
                              <a:gd name="T8" fmla="+- 0 4619 3492"/>
                              <a:gd name="T9" fmla="*/ T8 w 1215"/>
                              <a:gd name="T10" fmla="+- 0 -1934 -1944"/>
                              <a:gd name="T11" fmla="*/ -1934 h 1399"/>
                              <a:gd name="T12" fmla="+- 0 4665 3492"/>
                              <a:gd name="T13" fmla="*/ T12 w 1215"/>
                              <a:gd name="T14" fmla="+- 0 -1905 -1944"/>
                              <a:gd name="T15" fmla="*/ -1905 h 1399"/>
                              <a:gd name="T16" fmla="+- 0 4695 3492"/>
                              <a:gd name="T17" fmla="*/ T16 w 1215"/>
                              <a:gd name="T18" fmla="+- 0 -1862 -1944"/>
                              <a:gd name="T19" fmla="*/ -1862 h 1399"/>
                              <a:gd name="T20" fmla="+- 0 4707 3492"/>
                              <a:gd name="T21" fmla="*/ T20 w 1215"/>
                              <a:gd name="T22" fmla="+- 0 -1810 -1944"/>
                              <a:gd name="T23" fmla="*/ -1810 h 1399"/>
                              <a:gd name="T24" fmla="+- 0 4707 3492"/>
                              <a:gd name="T25" fmla="*/ T24 w 1215"/>
                              <a:gd name="T26" fmla="+- 0 -679 -1944"/>
                              <a:gd name="T27" fmla="*/ -679 h 1399"/>
                              <a:gd name="T28" fmla="+- 0 4695 3492"/>
                              <a:gd name="T29" fmla="*/ T28 w 1215"/>
                              <a:gd name="T30" fmla="+- 0 -627 -1944"/>
                              <a:gd name="T31" fmla="*/ -627 h 1399"/>
                              <a:gd name="T32" fmla="+- 0 4665 3492"/>
                              <a:gd name="T33" fmla="*/ T32 w 1215"/>
                              <a:gd name="T34" fmla="+- 0 -585 -1944"/>
                              <a:gd name="T35" fmla="*/ -585 h 1399"/>
                              <a:gd name="T36" fmla="+- 0 4619 3492"/>
                              <a:gd name="T37" fmla="*/ T36 w 1215"/>
                              <a:gd name="T38" fmla="+- 0 -556 -1944"/>
                              <a:gd name="T39" fmla="*/ -556 h 1399"/>
                              <a:gd name="T40" fmla="+- 0 4563 3492"/>
                              <a:gd name="T41" fmla="*/ T40 w 1215"/>
                              <a:gd name="T42" fmla="+- 0 -545 -1944"/>
                              <a:gd name="T43" fmla="*/ -545 h 1399"/>
                              <a:gd name="T44" fmla="+- 0 3635 3492"/>
                              <a:gd name="T45" fmla="*/ T44 w 1215"/>
                              <a:gd name="T46" fmla="+- 0 -545 -1944"/>
                              <a:gd name="T47" fmla="*/ -545 h 1399"/>
                              <a:gd name="T48" fmla="+- 0 3579 3492"/>
                              <a:gd name="T49" fmla="*/ T48 w 1215"/>
                              <a:gd name="T50" fmla="+- 0 -556 -1944"/>
                              <a:gd name="T51" fmla="*/ -556 h 1399"/>
                              <a:gd name="T52" fmla="+- 0 3534 3492"/>
                              <a:gd name="T53" fmla="*/ T52 w 1215"/>
                              <a:gd name="T54" fmla="+- 0 -585 -1944"/>
                              <a:gd name="T55" fmla="*/ -585 h 1399"/>
                              <a:gd name="T56" fmla="+- 0 3503 3492"/>
                              <a:gd name="T57" fmla="*/ T56 w 1215"/>
                              <a:gd name="T58" fmla="+- 0 -627 -1944"/>
                              <a:gd name="T59" fmla="*/ -627 h 1399"/>
                              <a:gd name="T60" fmla="+- 0 3492 3492"/>
                              <a:gd name="T61" fmla="*/ T60 w 1215"/>
                              <a:gd name="T62" fmla="+- 0 -679 -1944"/>
                              <a:gd name="T63" fmla="*/ -679 h 1399"/>
                              <a:gd name="T64" fmla="+- 0 3492 3492"/>
                              <a:gd name="T65" fmla="*/ T64 w 1215"/>
                              <a:gd name="T66" fmla="+- 0 -1810 -1944"/>
                              <a:gd name="T67" fmla="*/ -1810 h 1399"/>
                              <a:gd name="T68" fmla="+- 0 3503 3492"/>
                              <a:gd name="T69" fmla="*/ T68 w 1215"/>
                              <a:gd name="T70" fmla="+- 0 -1862 -1944"/>
                              <a:gd name="T71" fmla="*/ -1862 h 1399"/>
                              <a:gd name="T72" fmla="+- 0 3534 3492"/>
                              <a:gd name="T73" fmla="*/ T72 w 1215"/>
                              <a:gd name="T74" fmla="+- 0 -1905 -1944"/>
                              <a:gd name="T75" fmla="*/ -1905 h 1399"/>
                              <a:gd name="T76" fmla="+- 0 3579 3492"/>
                              <a:gd name="T77" fmla="*/ T76 w 1215"/>
                              <a:gd name="T78" fmla="+- 0 -1934 -1944"/>
                              <a:gd name="T79" fmla="*/ -1934 h 1399"/>
                              <a:gd name="T80" fmla="+- 0 3635 3492"/>
                              <a:gd name="T81" fmla="*/ T80 w 1215"/>
                              <a:gd name="T82" fmla="+- 0 -1944 -1944"/>
                              <a:gd name="T83" fmla="*/ -1944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15" h="1399">
                                <a:moveTo>
                                  <a:pt x="143" y="0"/>
                                </a:moveTo>
                                <a:lnTo>
                                  <a:pt x="1071" y="0"/>
                                </a:lnTo>
                                <a:lnTo>
                                  <a:pt x="1127" y="10"/>
                                </a:lnTo>
                                <a:lnTo>
                                  <a:pt x="1173" y="39"/>
                                </a:lnTo>
                                <a:lnTo>
                                  <a:pt x="1203" y="82"/>
                                </a:lnTo>
                                <a:lnTo>
                                  <a:pt x="1215" y="134"/>
                                </a:lnTo>
                                <a:lnTo>
                                  <a:pt x="1215" y="1265"/>
                                </a:lnTo>
                                <a:lnTo>
                                  <a:pt x="1203" y="1317"/>
                                </a:lnTo>
                                <a:lnTo>
                                  <a:pt x="1173" y="1359"/>
                                </a:lnTo>
                                <a:lnTo>
                                  <a:pt x="1127" y="1388"/>
                                </a:lnTo>
                                <a:lnTo>
                                  <a:pt x="1071" y="1399"/>
                                </a:lnTo>
                                <a:lnTo>
                                  <a:pt x="143" y="1399"/>
                                </a:lnTo>
                                <a:lnTo>
                                  <a:pt x="87" y="1388"/>
                                </a:lnTo>
                                <a:lnTo>
                                  <a:pt x="42" y="1359"/>
                                </a:lnTo>
                                <a:lnTo>
                                  <a:pt x="11" y="1317"/>
                                </a:lnTo>
                                <a:lnTo>
                                  <a:pt x="0" y="1265"/>
                                </a:lnTo>
                                <a:lnTo>
                                  <a:pt x="0" y="134"/>
                                </a:lnTo>
                                <a:lnTo>
                                  <a:pt x="11" y="82"/>
                                </a:lnTo>
                                <a:lnTo>
                                  <a:pt x="42" y="39"/>
                                </a:lnTo>
                                <a:lnTo>
                                  <a:pt x="87" y="10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54"/>
                        <wps:cNvCnPr/>
                        <wps:spPr bwMode="auto">
                          <a:xfrm>
                            <a:off x="3675" y="-404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" y="-719"/>
                            <a:ext cx="227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7" y="-792"/>
                            <a:ext cx="396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766" y="-175"/>
                            <a:ext cx="3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0DB" w:rsidRDefault="001110DB">
                              <w:pPr>
                                <w:spacing w:line="17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10202"/>
                                  <w:sz w:val="18"/>
                                </w:rPr>
                                <w:t>( 1x)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3" o:spid="_x0000_s1026" style="position:absolute;margin-left:97.9pt;margin-top:45.35pt;width:62.05pt;height:97.8pt;z-index:251664384;mso-position-horizontal-relative:page" coordorigin="3483,-1950" coordsize="1241,19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left:3495;top:-1944;width:1219;height:1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hMNrDAAAA2wAAAA8AAABkcnMvZG93bnJldi54bWxEj8FuwjAQRO9I/QdrK/UGTilCEDAIKtGG&#10;GwE+YBUvSYq9jmIX3L+vK1XiOJqZN5rlOlojbtT71rGC11EGgrhyuuVawfm0G85A+ICs0TgmBT/k&#10;Yb16Giwx1+7OJd2OoRYJwj5HBU0IXS6lrxqy6EeuI07exfUWQ5J9LXWP9wS3Ro6zbCottpwWGuzo&#10;vaHqevy2CsxXNS8P19nbrvjcf5htUU5CjEq9PMfNAkSgGB7h/3ahFYwn8Pcl/Q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KEw2sMAAADbAAAADwAAAAAAAAAAAAAAAACf&#10;AgAAZHJzL2Rvd25yZXYueG1sUEsFBgAAAAAEAAQA9wAAAI8DAAAAAA==&#10;">
                  <v:imagedata r:id="rId27" o:title=""/>
                </v:shape>
                <v:shape id="FreeForm 53" o:spid="_x0000_s1028" style="position:absolute;left:3492;top:-1944;width:1215;height:1399;visibility:visible;mso-wrap-style:square;v-text-anchor:top" coordsize="1215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22MIA&#10;AADbAAAADwAAAGRycy9kb3ducmV2LnhtbESPQWvCQBSE7wX/w/KE3urGSKNGV5GCpbdS9eLtkX1m&#10;g9m3Ifuq8d93C4Ueh5n5hllvB9+qG/WxCWxgOslAEVfBNlwbOB33LwtQUZAttoHJwIMibDejpzWW&#10;Ntz5i24HqVWCcCzRgBPpSq1j5chjnISOOHmX0HuUJPta2x7vCe5bnWdZoT02nBYcdvTmqLoevr2B&#10;4v3oJMwen+KXxXI4e6fnuTPmeTzsVqCEBvkP/7U/rIH8FX6/pB+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r3bYwgAAANsAAAAPAAAAAAAAAAAAAAAAAJgCAABkcnMvZG93&#10;bnJldi54bWxQSwUGAAAAAAQABAD1AAAAhwMAAAAA&#10;" path="m143,r928,l1127,10r46,29l1203,82r12,52l1215,1265r-12,52l1173,1359r-46,29l1071,1399r-928,l87,1388,42,1359,11,1317,,1265,,134,11,82,42,39,87,10,143,xe" filled="f" strokecolor="#1e1a19" strokeweight=".2mm">
                  <v:path o:connecttype="custom" o:connectlocs="143,-1944;1071,-1944;1127,-1934;1173,-1905;1203,-1862;1215,-1810;1215,-679;1203,-627;1173,-585;1127,-556;1071,-545;143,-545;87,-556;42,-585;11,-627;0,-679;0,-1810;11,-1862;42,-1905;87,-1934;143,-1944" o:connectangles="0,0,0,0,0,0,0,0,0,0,0,0,0,0,0,0,0,0,0,0,0"/>
                </v:shape>
                <v:line id="Line 54" o:spid="_x0000_s1029" style="position:absolute;visibility:visible;mso-wrap-style:square" from="3675,-404" to="4371,-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7q0sMAAADbAAAADwAAAGRycy9kb3ducmV2LnhtbESPQWvCQBSE74L/YXmCN92Yg5XoKmJb&#10;FG+1QvH2zD6zIdm3aXbV+O+7BcHjMDPfMItVZ2txo9aXjhVMxgkI4tzpkgsFx+/P0QyED8gaa8ek&#10;4EEeVst+b4GZdnf+otshFCJC2GeowITQZFL63JBFP3YNcfQurrUYomwLqVu8R7itZZokU2mx5Lhg&#10;sKGNobw6XK2C6ifVH/vkKqvy/XxMt2+nX7M7KTUcdOs5iEBdeIWf7Z1WkE7h/0v8AXL5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e6tLDAAAA2wAAAA8AAAAAAAAAAAAA&#10;AAAAoQIAAGRycy9kb3ducmV2LnhtbFBLBQYAAAAABAAEAPkAAACRAwAAAAA=&#10;" strokecolor="#1e1a19" strokeweight=".2mm"/>
                <v:shape id="Picture 55" o:spid="_x0000_s1030" type="#_x0000_t75" style="position:absolute;left:3483;top:-719;width:227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fCuPGAAAA2wAAAA8AAABkcnMvZG93bnJldi54bWxEj09rwkAUxO+FfoflFXqrmwomEl2lLYjt&#10;wYp/Dh4f2WcSzb4Nu1uNfvquIHgcZuY3zHjamUacyPnasoL3XgKCuLC65lLBdjN7G4LwAVljY5kU&#10;XMjDdPL8NMZc2zOv6LQOpYgQ9jkqqEJocyl9UZFB37MtcfT21hkMUbpSaofnCDeN7CdJKg3WHBcq&#10;bOmrouK4/jMKFu43Sz/bLB3syutqb5aD+WH5o9TrS/cxAhGoC4/wvf2tFfQzuH2JP0BO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B8K48YAAADbAAAADwAAAAAAAAAAAAAA&#10;AACfAgAAZHJzL2Rvd25yZXYueG1sUEsFBgAAAAAEAAQA9wAAAJIDAAAAAA==&#10;">
                  <v:imagedata r:id="rId28" o:title=""/>
                </v:shape>
                <v:shape id="Picture 56" o:spid="_x0000_s1031" type="#_x0000_t75" style="position:absolute;left:4327;top:-792;width:396;height: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rOzvCAAAA2wAAAA8AAABkcnMvZG93bnJldi54bWxET89rwjAUvg/8H8ITvM3UKlupRpHBQEXY&#10;dDvs+NY829rmpSRR639vDoMdP77fi1VvWnEl52vLCibjBARxYXXNpYLvr/fnDIQPyBpby6TgTh5W&#10;y8HTAnNtb3yg6zGUIoawz1FBFUKXS+mLigz6se2II3eyzmCI0JVSO7zFcNPKNElepMGaY0OFHb1V&#10;VDTHi1Fw4I/X5nM6O9fnFs3vNvO77Gev1GjYr+cgAvXhX/zn3mgFaRwbv8Qf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6zs7wgAAANsAAAAPAAAAAAAAAAAAAAAAAJ8C&#10;AABkcnMvZG93bnJldi54bWxQSwUGAAAAAAQABAD3AAAAjgMAAAAA&#10;">
                  <v:imagedata r:id="rId2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7" o:spid="_x0000_s1032" type="#_x0000_t202" style="position:absolute;left:3766;top:-175;width:3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1110DB" w:rsidRDefault="001110DB">
                        <w:pPr>
                          <w:spacing w:line="178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10202"/>
                            <w:sz w:val="18"/>
                          </w:rPr>
                          <w:t>( 1x)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69FF6BB" wp14:editId="01C948CB">
                <wp:simplePos x="0" y="0"/>
                <wp:positionH relativeFrom="page">
                  <wp:posOffset>2891155</wp:posOffset>
                </wp:positionH>
                <wp:positionV relativeFrom="paragraph">
                  <wp:posOffset>720090</wp:posOffset>
                </wp:positionV>
                <wp:extent cx="1356995" cy="908050"/>
                <wp:effectExtent l="0" t="0" r="0" b="6350"/>
                <wp:wrapTopAndBottom/>
                <wp:docPr id="30" name="Groe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6995" cy="908050"/>
                          <a:chOff x="5165" y="314"/>
                          <a:chExt cx="2137" cy="1430"/>
                        </a:xfrm>
                      </wpg:grpSpPr>
                      <pic:pic xmlns:pic="http://schemas.openxmlformats.org/drawingml/2006/picture">
                        <pic:nvPicPr>
                          <pic:cNvPr id="3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5" y="314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0" y="619"/>
                            <a:ext cx="476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588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5" y="877"/>
                            <a:ext cx="430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" name="FreeForm 37"/>
                        <wps:cNvSpPr>
                          <a:spLocks noChangeArrowheads="1"/>
                        </wps:cNvSpPr>
                        <wps:spPr bwMode="auto">
                          <a:xfrm>
                            <a:off x="5599" y="774"/>
                            <a:ext cx="1175" cy="212"/>
                          </a:xfrm>
                          <a:custGeom>
                            <a:avLst/>
                            <a:gdLst>
                              <a:gd name="T0" fmla="+- 0 5599 5599"/>
                              <a:gd name="T1" fmla="*/ T0 w 1175"/>
                              <a:gd name="T2" fmla="+- 0 986 774"/>
                              <a:gd name="T3" fmla="*/ 986 h 212"/>
                              <a:gd name="T4" fmla="+- 0 5650 5599"/>
                              <a:gd name="T5" fmla="*/ T4 w 1175"/>
                              <a:gd name="T6" fmla="+- 0 953 774"/>
                              <a:gd name="T7" fmla="*/ 953 h 212"/>
                              <a:gd name="T8" fmla="+- 0 5722 5599"/>
                              <a:gd name="T9" fmla="*/ T8 w 1175"/>
                              <a:gd name="T10" fmla="+- 0 935 774"/>
                              <a:gd name="T11" fmla="*/ 935 h 212"/>
                              <a:gd name="T12" fmla="+- 0 5803 5599"/>
                              <a:gd name="T13" fmla="*/ T12 w 1175"/>
                              <a:gd name="T14" fmla="+- 0 926 774"/>
                              <a:gd name="T15" fmla="*/ 926 h 212"/>
                              <a:gd name="T16" fmla="+- 0 5880 5599"/>
                              <a:gd name="T17" fmla="*/ T16 w 1175"/>
                              <a:gd name="T18" fmla="+- 0 922 774"/>
                              <a:gd name="T19" fmla="*/ 922 h 212"/>
                              <a:gd name="T20" fmla="+- 0 5942 5599"/>
                              <a:gd name="T21" fmla="*/ T20 w 1175"/>
                              <a:gd name="T22" fmla="+- 0 918 774"/>
                              <a:gd name="T23" fmla="*/ 918 h 212"/>
                              <a:gd name="T24" fmla="+- 0 6409 5599"/>
                              <a:gd name="T25" fmla="*/ T24 w 1175"/>
                              <a:gd name="T26" fmla="+- 0 868 774"/>
                              <a:gd name="T27" fmla="*/ 868 h 212"/>
                              <a:gd name="T28" fmla="+- 0 6470 5599"/>
                              <a:gd name="T29" fmla="*/ T28 w 1175"/>
                              <a:gd name="T30" fmla="+- 0 867 774"/>
                              <a:gd name="T31" fmla="*/ 867 h 212"/>
                              <a:gd name="T32" fmla="+- 0 6536 5599"/>
                              <a:gd name="T33" fmla="*/ T32 w 1175"/>
                              <a:gd name="T34" fmla="+- 0 867 774"/>
                              <a:gd name="T35" fmla="*/ 867 h 212"/>
                              <a:gd name="T36" fmla="+- 0 6600 5599"/>
                              <a:gd name="T37" fmla="*/ T36 w 1175"/>
                              <a:gd name="T38" fmla="+- 0 860 774"/>
                              <a:gd name="T39" fmla="*/ 860 h 212"/>
                              <a:gd name="T40" fmla="+- 0 6653 5599"/>
                              <a:gd name="T41" fmla="*/ T40 w 1175"/>
                              <a:gd name="T42" fmla="+- 0 839 774"/>
                              <a:gd name="T43" fmla="*/ 839 h 212"/>
                              <a:gd name="T44" fmla="+- 0 6676 5599"/>
                              <a:gd name="T45" fmla="*/ T44 w 1175"/>
                              <a:gd name="T46" fmla="+- 0 823 774"/>
                              <a:gd name="T47" fmla="*/ 823 h 212"/>
                              <a:gd name="T48" fmla="+- 0 6711 5599"/>
                              <a:gd name="T49" fmla="*/ T48 w 1175"/>
                              <a:gd name="T50" fmla="+- 0 799 774"/>
                              <a:gd name="T51" fmla="*/ 799 h 212"/>
                              <a:gd name="T52" fmla="+- 0 6747 5599"/>
                              <a:gd name="T53" fmla="*/ T52 w 1175"/>
                              <a:gd name="T54" fmla="+- 0 779 774"/>
                              <a:gd name="T55" fmla="*/ 779 h 212"/>
                              <a:gd name="T56" fmla="+- 0 6773 5599"/>
                              <a:gd name="T57" fmla="*/ T56 w 1175"/>
                              <a:gd name="T58" fmla="+- 0 774 774"/>
                              <a:gd name="T59" fmla="*/ 774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75" h="212">
                                <a:moveTo>
                                  <a:pt x="0" y="212"/>
                                </a:moveTo>
                                <a:lnTo>
                                  <a:pt x="51" y="179"/>
                                </a:lnTo>
                                <a:lnTo>
                                  <a:pt x="123" y="161"/>
                                </a:lnTo>
                                <a:lnTo>
                                  <a:pt x="204" y="152"/>
                                </a:lnTo>
                                <a:lnTo>
                                  <a:pt x="281" y="148"/>
                                </a:lnTo>
                                <a:lnTo>
                                  <a:pt x="343" y="144"/>
                                </a:lnTo>
                                <a:lnTo>
                                  <a:pt x="810" y="94"/>
                                </a:lnTo>
                                <a:lnTo>
                                  <a:pt x="871" y="93"/>
                                </a:lnTo>
                                <a:lnTo>
                                  <a:pt x="937" y="93"/>
                                </a:lnTo>
                                <a:lnTo>
                                  <a:pt x="1001" y="86"/>
                                </a:lnTo>
                                <a:lnTo>
                                  <a:pt x="1054" y="65"/>
                                </a:lnTo>
                                <a:lnTo>
                                  <a:pt x="1077" y="49"/>
                                </a:lnTo>
                                <a:lnTo>
                                  <a:pt x="1112" y="25"/>
                                </a:lnTo>
                                <a:lnTo>
                                  <a:pt x="1148" y="5"/>
                                </a:lnTo>
                                <a:lnTo>
                                  <a:pt x="1174" y="0"/>
                                </a:lnTo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8"/>
                        <wps:cNvSpPr>
                          <a:spLocks noChangeArrowheads="1"/>
                        </wps:cNvSpPr>
                        <wps:spPr bwMode="auto">
                          <a:xfrm>
                            <a:off x="5600" y="799"/>
                            <a:ext cx="1172" cy="192"/>
                          </a:xfrm>
                          <a:custGeom>
                            <a:avLst/>
                            <a:gdLst>
                              <a:gd name="T0" fmla="+- 0 5600 5600"/>
                              <a:gd name="T1" fmla="*/ T0 w 1172"/>
                              <a:gd name="T2" fmla="+- 0 991 799"/>
                              <a:gd name="T3" fmla="*/ 991 h 192"/>
                              <a:gd name="T4" fmla="+- 0 5650 5600"/>
                              <a:gd name="T5" fmla="*/ T4 w 1172"/>
                              <a:gd name="T6" fmla="+- 0 960 799"/>
                              <a:gd name="T7" fmla="*/ 960 h 192"/>
                              <a:gd name="T8" fmla="+- 0 5722 5600"/>
                              <a:gd name="T9" fmla="*/ T8 w 1172"/>
                              <a:gd name="T10" fmla="+- 0 946 799"/>
                              <a:gd name="T11" fmla="*/ 946 h 192"/>
                              <a:gd name="T12" fmla="+- 0 5802 5600"/>
                              <a:gd name="T13" fmla="*/ T12 w 1172"/>
                              <a:gd name="T14" fmla="+- 0 943 799"/>
                              <a:gd name="T15" fmla="*/ 943 h 192"/>
                              <a:gd name="T16" fmla="+- 0 5879 5600"/>
                              <a:gd name="T17" fmla="*/ T16 w 1172"/>
                              <a:gd name="T18" fmla="+- 0 944 799"/>
                              <a:gd name="T19" fmla="*/ 944 h 192"/>
                              <a:gd name="T20" fmla="+- 0 5940 5600"/>
                              <a:gd name="T21" fmla="*/ T20 w 1172"/>
                              <a:gd name="T22" fmla="+- 0 943 799"/>
                              <a:gd name="T23" fmla="*/ 943 h 192"/>
                              <a:gd name="T24" fmla="+- 0 6407 5600"/>
                              <a:gd name="T25" fmla="*/ T24 w 1172"/>
                              <a:gd name="T26" fmla="+- 0 893 799"/>
                              <a:gd name="T27" fmla="*/ 893 h 192"/>
                              <a:gd name="T28" fmla="+- 0 6468 5600"/>
                              <a:gd name="T29" fmla="*/ T28 w 1172"/>
                              <a:gd name="T30" fmla="+- 0 892 799"/>
                              <a:gd name="T31" fmla="*/ 892 h 192"/>
                              <a:gd name="T32" fmla="+- 0 6535 5600"/>
                              <a:gd name="T33" fmla="*/ T32 w 1172"/>
                              <a:gd name="T34" fmla="+- 0 892 799"/>
                              <a:gd name="T35" fmla="*/ 892 h 192"/>
                              <a:gd name="T36" fmla="+- 0 6598 5600"/>
                              <a:gd name="T37" fmla="*/ T36 w 1172"/>
                              <a:gd name="T38" fmla="+- 0 885 799"/>
                              <a:gd name="T39" fmla="*/ 885 h 192"/>
                              <a:gd name="T40" fmla="+- 0 6651 5600"/>
                              <a:gd name="T41" fmla="*/ T40 w 1172"/>
                              <a:gd name="T42" fmla="+- 0 864 799"/>
                              <a:gd name="T43" fmla="*/ 864 h 192"/>
                              <a:gd name="T44" fmla="+- 0 6674 5600"/>
                              <a:gd name="T45" fmla="*/ T44 w 1172"/>
                              <a:gd name="T46" fmla="+- 0 847 799"/>
                              <a:gd name="T47" fmla="*/ 847 h 192"/>
                              <a:gd name="T48" fmla="+- 0 6709 5600"/>
                              <a:gd name="T49" fmla="*/ T48 w 1172"/>
                              <a:gd name="T50" fmla="+- 0 824 799"/>
                              <a:gd name="T51" fmla="*/ 824 h 192"/>
                              <a:gd name="T52" fmla="+- 0 6746 5600"/>
                              <a:gd name="T53" fmla="*/ T52 w 1172"/>
                              <a:gd name="T54" fmla="+- 0 804 799"/>
                              <a:gd name="T55" fmla="*/ 804 h 192"/>
                              <a:gd name="T56" fmla="+- 0 6771 5600"/>
                              <a:gd name="T57" fmla="*/ T56 w 1172"/>
                              <a:gd name="T58" fmla="+- 0 799 799"/>
                              <a:gd name="T59" fmla="*/ 799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72" h="192">
                                <a:moveTo>
                                  <a:pt x="0" y="192"/>
                                </a:moveTo>
                                <a:lnTo>
                                  <a:pt x="50" y="161"/>
                                </a:lnTo>
                                <a:lnTo>
                                  <a:pt x="122" y="147"/>
                                </a:lnTo>
                                <a:lnTo>
                                  <a:pt x="202" y="144"/>
                                </a:lnTo>
                                <a:lnTo>
                                  <a:pt x="279" y="145"/>
                                </a:lnTo>
                                <a:lnTo>
                                  <a:pt x="340" y="144"/>
                                </a:lnTo>
                                <a:lnTo>
                                  <a:pt x="807" y="94"/>
                                </a:lnTo>
                                <a:lnTo>
                                  <a:pt x="868" y="93"/>
                                </a:lnTo>
                                <a:lnTo>
                                  <a:pt x="935" y="93"/>
                                </a:lnTo>
                                <a:lnTo>
                                  <a:pt x="998" y="86"/>
                                </a:lnTo>
                                <a:lnTo>
                                  <a:pt x="1051" y="65"/>
                                </a:lnTo>
                                <a:lnTo>
                                  <a:pt x="1074" y="48"/>
                                </a:lnTo>
                                <a:lnTo>
                                  <a:pt x="1109" y="25"/>
                                </a:lnTo>
                                <a:lnTo>
                                  <a:pt x="1146" y="5"/>
                                </a:lnTo>
                                <a:lnTo>
                                  <a:pt x="1171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1443"/>
                            <a:ext cx="476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" name="FreeForm 40"/>
                        <wps:cNvSpPr>
                          <a:spLocks noChangeArrowheads="1"/>
                        </wps:cNvSpPr>
                        <wps:spPr bwMode="auto">
                          <a:xfrm>
                            <a:off x="5608" y="981"/>
                            <a:ext cx="887" cy="584"/>
                          </a:xfrm>
                          <a:custGeom>
                            <a:avLst/>
                            <a:gdLst>
                              <a:gd name="T0" fmla="+- 0 5608 5608"/>
                              <a:gd name="T1" fmla="*/ T0 w 887"/>
                              <a:gd name="T2" fmla="+- 0 981 981"/>
                              <a:gd name="T3" fmla="*/ 981 h 584"/>
                              <a:gd name="T4" fmla="+- 0 5685 5608"/>
                              <a:gd name="T5" fmla="*/ T4 w 887"/>
                              <a:gd name="T6" fmla="+- 0 984 981"/>
                              <a:gd name="T7" fmla="*/ 984 h 584"/>
                              <a:gd name="T8" fmla="+- 0 5763 5608"/>
                              <a:gd name="T9" fmla="*/ T8 w 887"/>
                              <a:gd name="T10" fmla="+- 0 992 981"/>
                              <a:gd name="T11" fmla="*/ 992 h 584"/>
                              <a:gd name="T12" fmla="+- 0 5841 5608"/>
                              <a:gd name="T13" fmla="*/ T12 w 887"/>
                              <a:gd name="T14" fmla="+- 0 1007 981"/>
                              <a:gd name="T15" fmla="*/ 1007 h 584"/>
                              <a:gd name="T16" fmla="+- 0 5917 5608"/>
                              <a:gd name="T17" fmla="*/ T16 w 887"/>
                              <a:gd name="T18" fmla="+- 0 1031 981"/>
                              <a:gd name="T19" fmla="*/ 1031 h 584"/>
                              <a:gd name="T20" fmla="+- 0 5990 5608"/>
                              <a:gd name="T21" fmla="*/ T20 w 887"/>
                              <a:gd name="T22" fmla="+- 0 1063 981"/>
                              <a:gd name="T23" fmla="*/ 1063 h 584"/>
                              <a:gd name="T24" fmla="+- 0 6058 5608"/>
                              <a:gd name="T25" fmla="*/ T24 w 887"/>
                              <a:gd name="T26" fmla="+- 0 1105 981"/>
                              <a:gd name="T27" fmla="*/ 1105 h 584"/>
                              <a:gd name="T28" fmla="+- 0 6121 5608"/>
                              <a:gd name="T29" fmla="*/ T28 w 887"/>
                              <a:gd name="T30" fmla="+- 0 1158 981"/>
                              <a:gd name="T31" fmla="*/ 1158 h 584"/>
                              <a:gd name="T32" fmla="+- 0 6175 5608"/>
                              <a:gd name="T33" fmla="*/ T32 w 887"/>
                              <a:gd name="T34" fmla="+- 0 1210 981"/>
                              <a:gd name="T35" fmla="*/ 1210 h 584"/>
                              <a:gd name="T36" fmla="+- 0 6228 5608"/>
                              <a:gd name="T37" fmla="*/ T36 w 887"/>
                              <a:gd name="T38" fmla="+- 0 1261 981"/>
                              <a:gd name="T39" fmla="*/ 1261 h 584"/>
                              <a:gd name="T40" fmla="+- 0 6276 5608"/>
                              <a:gd name="T41" fmla="*/ T40 w 887"/>
                              <a:gd name="T42" fmla="+- 0 1315 981"/>
                              <a:gd name="T43" fmla="*/ 1315 h 584"/>
                              <a:gd name="T44" fmla="+- 0 6314 5608"/>
                              <a:gd name="T45" fmla="*/ T44 w 887"/>
                              <a:gd name="T46" fmla="+- 0 1375 981"/>
                              <a:gd name="T47" fmla="*/ 1375 h 584"/>
                              <a:gd name="T48" fmla="+- 0 6350 5608"/>
                              <a:gd name="T49" fmla="*/ T48 w 887"/>
                              <a:gd name="T50" fmla="+- 0 1444 981"/>
                              <a:gd name="T51" fmla="*/ 1444 h 584"/>
                              <a:gd name="T52" fmla="+- 0 6385 5608"/>
                              <a:gd name="T53" fmla="*/ T52 w 887"/>
                              <a:gd name="T54" fmla="+- 0 1492 981"/>
                              <a:gd name="T55" fmla="*/ 1492 h 584"/>
                              <a:gd name="T56" fmla="+- 0 6430 5608"/>
                              <a:gd name="T57" fmla="*/ T56 w 887"/>
                              <a:gd name="T58" fmla="+- 0 1529 981"/>
                              <a:gd name="T59" fmla="*/ 1529 h 584"/>
                              <a:gd name="T60" fmla="+- 0 6494 5608"/>
                              <a:gd name="T61" fmla="*/ T60 w 887"/>
                              <a:gd name="T62" fmla="+- 0 1565 981"/>
                              <a:gd name="T63" fmla="*/ 1565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87" h="584">
                                <a:moveTo>
                                  <a:pt x="0" y="0"/>
                                </a:moveTo>
                                <a:lnTo>
                                  <a:pt x="77" y="3"/>
                                </a:lnTo>
                                <a:lnTo>
                                  <a:pt x="155" y="11"/>
                                </a:lnTo>
                                <a:lnTo>
                                  <a:pt x="233" y="26"/>
                                </a:lnTo>
                                <a:lnTo>
                                  <a:pt x="309" y="50"/>
                                </a:lnTo>
                                <a:lnTo>
                                  <a:pt x="382" y="82"/>
                                </a:lnTo>
                                <a:lnTo>
                                  <a:pt x="450" y="124"/>
                                </a:lnTo>
                                <a:lnTo>
                                  <a:pt x="513" y="177"/>
                                </a:lnTo>
                                <a:lnTo>
                                  <a:pt x="567" y="229"/>
                                </a:lnTo>
                                <a:lnTo>
                                  <a:pt x="620" y="280"/>
                                </a:lnTo>
                                <a:lnTo>
                                  <a:pt x="668" y="334"/>
                                </a:lnTo>
                                <a:lnTo>
                                  <a:pt x="706" y="394"/>
                                </a:lnTo>
                                <a:lnTo>
                                  <a:pt x="742" y="463"/>
                                </a:lnTo>
                                <a:lnTo>
                                  <a:pt x="777" y="511"/>
                                </a:lnTo>
                                <a:lnTo>
                                  <a:pt x="822" y="548"/>
                                </a:lnTo>
                                <a:lnTo>
                                  <a:pt x="886" y="584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41"/>
                        <wps:cNvSpPr>
                          <a:spLocks noChangeArrowheads="1"/>
                        </wps:cNvSpPr>
                        <wps:spPr bwMode="auto">
                          <a:xfrm>
                            <a:off x="5578" y="995"/>
                            <a:ext cx="918" cy="592"/>
                          </a:xfrm>
                          <a:custGeom>
                            <a:avLst/>
                            <a:gdLst>
                              <a:gd name="T0" fmla="+- 0 5578 5578"/>
                              <a:gd name="T1" fmla="*/ T0 w 918"/>
                              <a:gd name="T2" fmla="+- 0 995 995"/>
                              <a:gd name="T3" fmla="*/ 995 h 592"/>
                              <a:gd name="T4" fmla="+- 0 5648 5578"/>
                              <a:gd name="T5" fmla="*/ T4 w 918"/>
                              <a:gd name="T6" fmla="+- 0 997 995"/>
                              <a:gd name="T7" fmla="*/ 997 h 592"/>
                              <a:gd name="T8" fmla="+- 0 5720 5578"/>
                              <a:gd name="T9" fmla="*/ T8 w 918"/>
                              <a:gd name="T10" fmla="+- 0 1005 995"/>
                              <a:gd name="T11" fmla="*/ 1005 h 592"/>
                              <a:gd name="T12" fmla="+- 0 5792 5578"/>
                              <a:gd name="T13" fmla="*/ T12 w 918"/>
                              <a:gd name="T14" fmla="+- 0 1018 995"/>
                              <a:gd name="T15" fmla="*/ 1018 h 592"/>
                              <a:gd name="T16" fmla="+- 0 5864 5578"/>
                              <a:gd name="T17" fmla="*/ T16 w 918"/>
                              <a:gd name="T18" fmla="+- 0 1037 995"/>
                              <a:gd name="T19" fmla="*/ 1037 h 592"/>
                              <a:gd name="T20" fmla="+- 0 5934 5578"/>
                              <a:gd name="T21" fmla="*/ T20 w 918"/>
                              <a:gd name="T22" fmla="+- 0 1063 995"/>
                              <a:gd name="T23" fmla="*/ 1063 h 592"/>
                              <a:gd name="T24" fmla="+- 0 6000 5578"/>
                              <a:gd name="T25" fmla="*/ T24 w 918"/>
                              <a:gd name="T26" fmla="+- 0 1096 995"/>
                              <a:gd name="T27" fmla="*/ 1096 h 592"/>
                              <a:gd name="T28" fmla="+- 0 6063 5578"/>
                              <a:gd name="T29" fmla="*/ T28 w 918"/>
                              <a:gd name="T30" fmla="+- 0 1136 995"/>
                              <a:gd name="T31" fmla="*/ 1136 h 592"/>
                              <a:gd name="T32" fmla="+- 0 6119 5578"/>
                              <a:gd name="T33" fmla="*/ T32 w 918"/>
                              <a:gd name="T34" fmla="+- 0 1185 995"/>
                              <a:gd name="T35" fmla="*/ 1185 h 592"/>
                              <a:gd name="T36" fmla="+- 0 6175 5578"/>
                              <a:gd name="T37" fmla="*/ T36 w 918"/>
                              <a:gd name="T38" fmla="+- 0 1238 995"/>
                              <a:gd name="T39" fmla="*/ 1238 h 592"/>
                              <a:gd name="T40" fmla="+- 0 6229 5578"/>
                              <a:gd name="T41" fmla="*/ T40 w 918"/>
                              <a:gd name="T42" fmla="+- 0 1290 995"/>
                              <a:gd name="T43" fmla="*/ 1290 h 592"/>
                              <a:gd name="T44" fmla="+- 0 6278 5578"/>
                              <a:gd name="T45" fmla="*/ T44 w 918"/>
                              <a:gd name="T46" fmla="+- 0 1345 995"/>
                              <a:gd name="T47" fmla="*/ 1345 h 592"/>
                              <a:gd name="T48" fmla="+- 0 6317 5578"/>
                              <a:gd name="T49" fmla="*/ T48 w 918"/>
                              <a:gd name="T50" fmla="+- 0 1408 995"/>
                              <a:gd name="T51" fmla="*/ 1408 h 592"/>
                              <a:gd name="T52" fmla="+- 0 6353 5578"/>
                              <a:gd name="T53" fmla="*/ T52 w 918"/>
                              <a:gd name="T54" fmla="+- 0 1475 995"/>
                              <a:gd name="T55" fmla="*/ 1475 h 592"/>
                              <a:gd name="T56" fmla="+- 0 6387 5578"/>
                              <a:gd name="T57" fmla="*/ T56 w 918"/>
                              <a:gd name="T58" fmla="+- 0 1520 995"/>
                              <a:gd name="T59" fmla="*/ 1520 h 592"/>
                              <a:gd name="T60" fmla="+- 0 6431 5578"/>
                              <a:gd name="T61" fmla="*/ T60 w 918"/>
                              <a:gd name="T62" fmla="+- 0 1553 995"/>
                              <a:gd name="T63" fmla="*/ 1553 h 592"/>
                              <a:gd name="T64" fmla="+- 0 6496 5578"/>
                              <a:gd name="T65" fmla="*/ T64 w 918"/>
                              <a:gd name="T66" fmla="+- 0 1587 995"/>
                              <a:gd name="T67" fmla="*/ 1587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8" h="592">
                                <a:moveTo>
                                  <a:pt x="0" y="0"/>
                                </a:moveTo>
                                <a:lnTo>
                                  <a:pt x="70" y="2"/>
                                </a:lnTo>
                                <a:lnTo>
                                  <a:pt x="142" y="10"/>
                                </a:lnTo>
                                <a:lnTo>
                                  <a:pt x="214" y="23"/>
                                </a:lnTo>
                                <a:lnTo>
                                  <a:pt x="286" y="42"/>
                                </a:lnTo>
                                <a:lnTo>
                                  <a:pt x="356" y="68"/>
                                </a:lnTo>
                                <a:lnTo>
                                  <a:pt x="422" y="101"/>
                                </a:lnTo>
                                <a:lnTo>
                                  <a:pt x="485" y="141"/>
                                </a:lnTo>
                                <a:lnTo>
                                  <a:pt x="541" y="190"/>
                                </a:lnTo>
                                <a:lnTo>
                                  <a:pt x="597" y="243"/>
                                </a:lnTo>
                                <a:lnTo>
                                  <a:pt x="651" y="295"/>
                                </a:lnTo>
                                <a:lnTo>
                                  <a:pt x="700" y="350"/>
                                </a:lnTo>
                                <a:lnTo>
                                  <a:pt x="739" y="413"/>
                                </a:lnTo>
                                <a:lnTo>
                                  <a:pt x="775" y="480"/>
                                </a:lnTo>
                                <a:lnTo>
                                  <a:pt x="809" y="525"/>
                                </a:lnTo>
                                <a:lnTo>
                                  <a:pt x="853" y="558"/>
                                </a:lnTo>
                                <a:lnTo>
                                  <a:pt x="918" y="592"/>
                                </a:lnTo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42"/>
                        <wps:cNvSpPr>
                          <a:spLocks noChangeArrowheads="1"/>
                        </wps:cNvSpPr>
                        <wps:spPr bwMode="auto">
                          <a:xfrm>
                            <a:off x="5167" y="887"/>
                            <a:ext cx="194" cy="39"/>
                          </a:xfrm>
                          <a:custGeom>
                            <a:avLst/>
                            <a:gdLst>
                              <a:gd name="T0" fmla="+- 0 5361 5167"/>
                              <a:gd name="T1" fmla="*/ T0 w 194"/>
                              <a:gd name="T2" fmla="+- 0 887 887"/>
                              <a:gd name="T3" fmla="*/ 887 h 39"/>
                              <a:gd name="T4" fmla="+- 0 5167 5167"/>
                              <a:gd name="T5" fmla="*/ T4 w 194"/>
                              <a:gd name="T6" fmla="+- 0 887 887"/>
                              <a:gd name="T7" fmla="*/ 887 h 39"/>
                              <a:gd name="T8" fmla="+- 0 5167 5167"/>
                              <a:gd name="T9" fmla="*/ T8 w 194"/>
                              <a:gd name="T10" fmla="+- 0 925 887"/>
                              <a:gd name="T11" fmla="*/ 925 h 39"/>
                              <a:gd name="T12" fmla="+- 0 5361 5167"/>
                              <a:gd name="T13" fmla="*/ T12 w 194"/>
                              <a:gd name="T14" fmla="+- 0 925 887"/>
                              <a:gd name="T15" fmla="*/ 92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4" h="39">
                                <a:moveTo>
                                  <a:pt x="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194" y="38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123" y="361"/>
                            <a:ext cx="1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0DB" w:rsidRDefault="001110DB">
                              <w:pPr>
                                <w:spacing w:line="17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E1A19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354" y="638"/>
                            <a:ext cx="1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0DB" w:rsidRDefault="001110DB">
                              <w:pPr>
                                <w:spacing w:line="17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E1A19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30" o:spid="_x0000_s1033" style="position:absolute;margin-left:227.65pt;margin-top:56.7pt;width:106.85pt;height:71.5pt;z-index:251665408;mso-position-horizontal-relative:page" coordorigin="5165,314" coordsize="2137,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">
                <v:shape id="Picture 33" o:spid="_x0000_s1034" type="#_x0000_t75" style="position:absolute;left:7045;top:31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OtdzGAAAA2wAAAA8AAABkcnMvZG93bnJldi54bWxEj09rwkAUxO+FfoflFXqrm6QQanQNpVRQ&#10;6MF/CN4e2WcSm30bshuNfvquUPA4zMxvmGk+mEacqXO1ZQXxKAJBXFhdc6lgt52/fYBwHlljY5kU&#10;XMlBPnt+mmKm7YXXdN74UgQIuwwVVN63mZSuqMigG9mWOHhH2xn0QXal1B1eAtw0MomiVBqsOSxU&#10;2NJXRcXvpjcKluPvQvqftu5P8SpJ0/62Xx1uSr2+DJ8TEJ4G/wj/txdawXsM9y/hB8j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613MYAAADbAAAADwAAAAAAAAAAAAAA&#10;AACfAgAAZHJzL2Rvd25yZXYueG1sUEsFBgAAAAAEAAQA9wAAAJIDAAAAAA==&#10;">
                  <v:imagedata r:id="rId35" o:title=""/>
                </v:shape>
                <v:shape id="Picture 34" o:spid="_x0000_s1035" type="#_x0000_t75" style="position:absolute;left:6760;top:619;width:476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haHnEAAAA2wAAAA8AAABkcnMvZG93bnJldi54bWxEj0FrwkAUhO9C/8PyCt5007RISV2lFAoW&#10;pKA2PT+yz2xM9m3Irkn017uFgsdhZr5hluvRNqKnzleOFTzNExDEhdMVlwp+Dp+zVxA+IGtsHJOC&#10;C3lYrx4mS8y0G3hH/T6UIkLYZ6jAhNBmUvrCkEU/dy1x9I6usxii7EqpOxwi3DYyTZKFtFhxXDDY&#10;0oehot6frQJ9utTbspbF9zVcTf5S/X7llCo1fRzf30AEGsM9/N/eaAXPKfx9iT9Ar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haHnEAAAA2wAAAA8AAAAAAAAAAAAAAAAA&#10;nwIAAGRycy9kb3ducmV2LnhtbFBLBQYAAAAABAAEAPcAAACQAwAAAAA=&#10;">
                  <v:imagedata r:id="rId36" o:title=""/>
                </v:shape>
                <v:shape id="Picture 35" o:spid="_x0000_s1036" type="#_x0000_t75" style="position:absolute;left:5282;top:58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vw53DAAAA2wAAAA8AAABkcnMvZG93bnJldi54bWxEj92KwjAUhO+FfYdwFrwRTVXoLtUosouw&#10;Cgr+PMChObbF5qQ00Wbf3giCl8PMfMPMl8HU4k6tqywrGI8SEMS51RUXCs6n9fAbhPPIGmvLpOCf&#10;HCwXH705Ztp2fKD70RciQthlqKD0vsmkdHlJBt3INsTRu9jWoI+yLaRusYtwU8tJkqTSYMVxocSG&#10;fkrKr8ebUbDfnYIcd+53sPk6BFx12016TpXqf4bVDISn4N/hV/tPK5hO4fkl/g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O/DncMAAADbAAAADwAAAAAAAAAAAAAAAACf&#10;AgAAZHJzL2Rvd25yZXYueG1sUEsFBgAAAAAEAAQA9wAAAI8DAAAAAA==&#10;">
                  <v:imagedata r:id="rId37" o:title=""/>
                </v:shape>
                <v:shape id="Picture 36" o:spid="_x0000_s1037" type="#_x0000_t75" style="position:absolute;left:5165;top:877;width:430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HAVLDAAAA2wAAAA8AAABkcnMvZG93bnJldi54bWxEj91qAjEUhO8LvkM4Be9q1h9EtkaphYJ4&#10;IWj7AMfN2c3SzcmyyWr06Y0geDnMzDfMch1tI87U+dqxgvEoA0FcOF1zpeDv9+djAcIHZI2NY1Jw&#10;JQ/r1eBtibl2Fz7Q+RgqkSDsc1RgQmhzKX1hyKIfuZY4eaXrLIYku0rqDi8Jbhs5ybK5tFhzWjDY&#10;0reh4v/YWwV97ZuyPBnuJ3G8a2/7Q/S7jVLD9/j1CSJQDK/ws73VCqYzeHxJP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scBUsMAAADbAAAADwAAAAAAAAAAAAAAAACf&#10;AgAAZHJzL2Rvd25yZXYueG1sUEsFBgAAAAAEAAQA9wAAAI8DAAAAAA==&#10;">
                  <v:imagedata r:id="rId38" o:title=""/>
                </v:shape>
                <v:shape id="FreeForm 37" o:spid="_x0000_s1038" style="position:absolute;left:5599;top:774;width:1175;height:212;visibility:visible;mso-wrap-style:square;v-text-anchor:top" coordsize="117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/kzcMA&#10;AADbAAAADwAAAGRycy9kb3ducmV2LnhtbESPQYvCMBSE74L/IbwFb5qqKG41igiughe3u+L10bxt&#10;i81LabK1+uuNIHgcZuYbZrFqTSkaql1hWcFwEIEgTq0uOFPw+7Ptz0A4j6yxtEwKbuRgtex2Fhhr&#10;e+VvahKfiQBhF6OC3PsqltKlORl0A1sRB+/P1gZ9kHUmdY3XADelHEXRVBosOCzkWNEmp/SS/BsF&#10;OkvPX5fZfbT7lMPT+dBgeT+iUr2Pdj0H4an17/CrvdcKxhN4fgk/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/kzcMAAADbAAAADwAAAAAAAAAAAAAAAACYAgAAZHJzL2Rv&#10;d25yZXYueG1sUEsFBgAAAAAEAAQA9QAAAIgDAAAAAA==&#10;" path="m,212l51,179r72,-18l204,152r77,-4l343,144,810,94r61,-1l937,93r64,-7l1054,65r23,-16l1112,25,1148,5,1174,e" filled="f" strokecolor="#1e1a19" strokeweight="1.0001mm">
                  <v:path o:connecttype="custom" o:connectlocs="0,986;51,953;123,935;204,926;281,922;343,918;810,868;871,867;937,867;1001,860;1054,839;1077,823;1112,799;1148,779;1174,774" o:connectangles="0,0,0,0,0,0,0,0,0,0,0,0,0,0,0"/>
                </v:shape>
                <v:shape id="FreeForm 38" o:spid="_x0000_s1039" style="position:absolute;left:5600;top:799;width:1172;height:192;visibility:visible;mso-wrap-style:square;v-text-anchor:top" coordsize="117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PKF8UA&#10;AADbAAAADwAAAGRycy9kb3ducmV2LnhtbESP0WrCQBRE3wv9h+UWfBHdaCGUmI1IaVEfpFT9gGv2&#10;mkSzd9PdVePfdwtCH4eZOcPk89604krON5YVTMYJCOLS6oYrBfvd5+gNhA/IGlvLpOBOHubF81OO&#10;mbY3/qbrNlQiQthnqKAOocuk9GVNBv3YdsTRO1pnMETpKqkd3iLctHKaJKk02HBcqLGj95rK8/Zi&#10;FJjN19KtT8PJPVlVPt0vD5ufD6fU4KVfzEAE6sN/+NFeaQWvKfx9iT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s8oXxQAAANsAAAAPAAAAAAAAAAAAAAAAAJgCAABkcnMv&#10;ZG93bnJldi54bWxQSwUGAAAAAAQABAD1AAAAigMAAAAA&#10;" path="m,192l50,161r72,-14l202,144r77,1l340,144,807,94r61,-1l935,93r63,-7l1051,65r23,-17l1109,25,1146,5,1171,e" filled="f" strokecolor="#1e1a19" strokeweight=".2mm">
                  <v:path o:connecttype="custom" o:connectlocs="0,991;50,960;122,946;202,943;279,944;340,943;807,893;868,892;935,892;998,885;1051,864;1074,847;1109,824;1146,804;1171,799" o:connectangles="0,0,0,0,0,0,0,0,0,0,0,0,0,0,0"/>
                </v:shape>
                <v:shape id="Picture 39" o:spid="_x0000_s1040" type="#_x0000_t75" style="position:absolute;left:6480;top:1443;width:476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+yM+/AAAA2wAAAA8AAABkcnMvZG93bnJldi54bWxEj8EKwjAQRO+C/xBW8KapCirVKCIIXgSt&#10;XrytzdpWm01pota/N4LgcZiZN8x82ZhSPKl2hWUFg34Egji1uuBMwem46U1BOI+ssbRMCt7kYLlo&#10;t+YYa/viAz0Tn4kAYRejgtz7KpbSpTkZdH1bEQfvamuDPsg6k7rGV4CbUg6jaCwNFhwWcqxonVN6&#10;Tx4mUK7bI583lzOuo9XbZbddsk+8Ut1Os5qB8NT4f/jX3moFowl8v4QfIB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KfsjPvwAAANsAAAAPAAAAAAAAAAAAAAAAAJ8CAABk&#10;cnMvZG93bnJldi54bWxQSwUGAAAAAAQABAD3AAAAiwMAAAAA&#10;">
                  <v:imagedata r:id="rId39" o:title=""/>
                </v:shape>
                <v:shape id="FreeForm 40" o:spid="_x0000_s1041" style="position:absolute;left:5608;top:981;width:887;height:584;visibility:visible;mso-wrap-style:square;v-text-anchor:top" coordsize="887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MhP78A&#10;AADbAAAADwAAAGRycy9kb3ducmV2LnhtbERPzWoCMRC+F3yHMEJvNbFC0dUoKhXsoQdXH2DcjJvV&#10;zWRJom7fvjkUevz4/her3rXiQSE2njWMRwoEceVNw7WG03H3NgURE7LB1jNp+KEIq+XgZYGF8U8+&#10;0KNMtcghHAvUYFPqCiljZclhHPmOOHMXHxymDEMtTcBnDnetfFfqQzpsODdY7GhrqbqVd6fhKzQ4&#10;6Y9nG68q7svz5zerzUzr12G/noNI1Kd/8Z97bzRM8tj8Jf8Auf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+4yE/vwAAANsAAAAPAAAAAAAAAAAAAAAAAJgCAABkcnMvZG93bnJl&#10;di54bWxQSwUGAAAAAAQABAD1AAAAhAMAAAAA&#10;" path="m,l77,3r78,8l233,26r76,24l382,82r68,42l513,177r54,52l620,280r48,54l706,394r36,69l777,511r45,37l886,584e" filled="f" strokecolor="#1e1a19" strokeweight=".2mm">
                  <v:path o:connecttype="custom" o:connectlocs="0,981;77,984;155,992;233,1007;309,1031;382,1063;450,1105;513,1158;567,1210;620,1261;668,1315;706,1375;742,1444;777,1492;822,1529;886,1565" o:connectangles="0,0,0,0,0,0,0,0,0,0,0,0,0,0,0,0"/>
                </v:shape>
                <v:shape id="FreeForm 41" o:spid="_x0000_s1042" style="position:absolute;left:5578;top:995;width:918;height:592;visibility:visible;mso-wrap-style:square;v-text-anchor:top" coordsize="918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4zcAA&#10;AADbAAAADwAAAGRycy9kb3ducmV2LnhtbESPQYvCMBSE74L/ITzBm6YqlN1qFBEEr9bF89vm2RSb&#10;l9rEWv31mwXB4zAz3zCrTW9r0VHrK8cKZtMEBHHhdMWlgp/TfvIFwgdkjbVjUvAkD5v1cLDCTLsH&#10;H6nLQykihH2GCkwITSalLwxZ9FPXEEfv4lqLIcq2lLrFR4TbWs6TJJUWK44LBhvaGSqu+d0qsIvi&#10;cLOmk+e8kbPT+ff2Mmmq1HjUb5cgAvXhE363D1rB4hv+v8Qf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Q4zcAAAADbAAAADwAAAAAAAAAAAAAAAACYAgAAZHJzL2Rvd25y&#10;ZXYueG1sUEsFBgAAAAAEAAQA9QAAAIUDAAAAAA==&#10;" path="m,l70,2r72,8l214,23r72,19l356,68r66,33l485,141r56,49l597,243r54,52l700,350r39,63l775,480r34,45l853,558r65,34e" filled="f" strokecolor="#1e1a19" strokeweight="1.0001mm">
                  <v:path o:connecttype="custom" o:connectlocs="0,995;70,997;142,1005;214,1018;286,1037;356,1063;422,1096;485,1136;541,1185;597,1238;651,1290;700,1345;739,1408;775,1475;809,1520;853,1553;918,1587" o:connectangles="0,0,0,0,0,0,0,0,0,0,0,0,0,0,0,0,0"/>
                </v:shape>
                <v:shape id="FreeForm 42" o:spid="_x0000_s1043" style="position:absolute;left:5167;top:887;width:194;height:39;visibility:visible;mso-wrap-style:square;v-text-anchor:top" coordsize="19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Iq7sA&#10;AADbAAAADwAAAGRycy9kb3ducmV2LnhtbERPvQrCMBDeBd8hnOCmqSJFqlG0IDqqLc5Hc7bF5lKa&#10;qPXtzSA4fnz/621vGvGiztWWFcymEQjiwuqaSwV5dpgsQTiPrLGxTAo+5GC7GQ7WmGj75gu9rr4U&#10;IYRdggoq79tESldUZNBNbUscuLvtDPoAu1LqDt8h3DRyHkWxNFhzaKiwpbSi4nF9GgUujY/pXj/y&#10;822RZpfsFhd3j0qNR/1uBcJT7//in/ukFSzC+vAl/AC5+Q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lXyKu7AAAA2wAAAA8AAAAAAAAAAAAAAAAAmAIAAGRycy9kb3ducmV2Lnht&#10;bFBLBQYAAAAABAAEAPUAAACAAwAAAAA=&#10;" path="m194,l,,,38r194,e" filled="f" strokecolor="#010202" strokeweight=".07619mm">
                  <v:path o:connecttype="custom" o:connectlocs="194,887;0,887;0,925;194,925" o:connectangles="0,0,0,0"/>
                </v:shape>
                <v:shape id="Text Box 45" o:spid="_x0000_s1044" type="#_x0000_t202" style="position:absolute;left:7123;top:361;width:12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  <v:textbox inset="0,0,0,0">
                    <w:txbxContent>
                      <w:p w:rsidR="001110DB" w:rsidRDefault="001110DB">
                        <w:pPr>
                          <w:spacing w:line="178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E1A19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46" o:spid="_x0000_s1045" type="#_x0000_t202" style="position:absolute;left:5354;top:638;width:12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  <v:textbox inset="0,0,0,0">
                    <w:txbxContent>
                      <w:p w:rsidR="001110DB" w:rsidRDefault="001110DB">
                        <w:pPr>
                          <w:spacing w:line="178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E1A19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825DFD">
        <w:rPr>
          <w:rFonts w:ascii="Arial" w:hAnsi="Arial" w:cs="Arial"/>
          <w:b/>
          <w:sz w:val="24"/>
          <w:szCs w:val="24"/>
        </w:rPr>
        <w:t>1. Introductie van de Wifi module</w:t>
      </w:r>
      <w:r w:rsidRPr="00825DFD">
        <w:rPr>
          <w:rFonts w:ascii="Arial" w:hAnsi="Arial" w:cs="Arial"/>
          <w:b/>
          <w:sz w:val="24"/>
          <w:szCs w:val="24"/>
        </w:rPr>
        <w:br/>
        <w:t xml:space="preserve">   1.1 Reserve onderdelen</w:t>
      </w:r>
      <w:r>
        <w:rPr>
          <w:rFonts w:ascii="Arial" w:hAnsi="Arial" w:cs="Arial"/>
        </w:rPr>
        <w:br/>
      </w:r>
      <w:r w:rsidRPr="00825DFD">
        <w:rPr>
          <w:rFonts w:ascii="Arial" w:hAnsi="Arial" w:cs="Arial"/>
        </w:rPr>
        <w:br/>
      </w:r>
      <w:r w:rsidRPr="00825DFD">
        <w:rPr>
          <w:rFonts w:ascii="Arial" w:hAnsi="Arial" w:cs="Arial"/>
          <w:sz w:val="16"/>
          <w:szCs w:val="16"/>
        </w:rPr>
        <w:t xml:space="preserve">                                           </w:t>
      </w:r>
      <w:r>
        <w:rPr>
          <w:rFonts w:ascii="Arial" w:hAnsi="Arial" w:cs="Arial"/>
          <w:sz w:val="16"/>
          <w:szCs w:val="16"/>
        </w:rPr>
        <w:t xml:space="preserve">                              </w:t>
      </w:r>
      <w:r w:rsidRPr="00825DFD">
        <w:rPr>
          <w:rFonts w:ascii="Arial" w:hAnsi="Arial" w:cs="Arial"/>
          <w:sz w:val="16"/>
          <w:szCs w:val="16"/>
        </w:rPr>
        <w:t>(1x)</w:t>
      </w:r>
      <w:r>
        <w:rPr>
          <w:rFonts w:ascii="Arial" w:hAnsi="Arial" w:cs="Arial"/>
          <w:sz w:val="16"/>
          <w:szCs w:val="16"/>
        </w:rPr>
        <w:t xml:space="preserve">                                                                          (1x)</w:t>
      </w:r>
    </w:p>
    <w:p w:rsidR="003C7A73" w:rsidRDefault="003C7A73" w:rsidP="003C7A73">
      <w:pPr>
        <w:pStyle w:val="Lijstalinea"/>
        <w:ind w:left="0"/>
        <w:rPr>
          <w:rFonts w:ascii="Arial" w:hAnsi="Arial" w:cs="Arial"/>
        </w:rPr>
      </w:pPr>
    </w:p>
    <w:p w:rsidR="003C7A73" w:rsidRDefault="003C7A73" w:rsidP="009D3C0B">
      <w:pPr>
        <w:pStyle w:val="Lijstalinea"/>
        <w:ind w:left="1068"/>
        <w:rPr>
          <w:rFonts w:ascii="Arial" w:hAnsi="Arial" w:cs="Arial"/>
        </w:rPr>
      </w:pPr>
    </w:p>
    <w:p w:rsidR="003C7A73" w:rsidRDefault="003C7A73" w:rsidP="009D3C0B">
      <w:pPr>
        <w:pStyle w:val="Lijstalinea"/>
        <w:ind w:left="1068"/>
        <w:rPr>
          <w:rFonts w:ascii="Arial" w:hAnsi="Arial" w:cs="Arial"/>
        </w:rPr>
      </w:pPr>
    </w:p>
    <w:p w:rsidR="003C7A73" w:rsidRDefault="00825DFD" w:rsidP="00825DFD">
      <w:pPr>
        <w:pStyle w:val="Lijstalinea"/>
        <w:ind w:left="0"/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6CC61EB" wp14:editId="19D55BDA">
                <wp:simplePos x="0" y="0"/>
                <wp:positionH relativeFrom="page">
                  <wp:posOffset>1949450</wp:posOffset>
                </wp:positionH>
                <wp:positionV relativeFrom="paragraph">
                  <wp:posOffset>394335</wp:posOffset>
                </wp:positionV>
                <wp:extent cx="788035" cy="1242060"/>
                <wp:effectExtent l="0" t="0" r="12065" b="15240"/>
                <wp:wrapNone/>
                <wp:docPr id="50" name="Groe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8035" cy="1242060"/>
                          <a:chOff x="3483" y="-1950"/>
                          <a:chExt cx="1241" cy="1956"/>
                        </a:xfrm>
                      </wpg:grpSpPr>
                      <pic:pic xmlns:pic="http://schemas.openxmlformats.org/drawingml/2006/picture">
                        <pic:nvPicPr>
                          <pic:cNvPr id="51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95" y="-1944"/>
                            <a:ext cx="1219" cy="1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FreeForm 53"/>
                        <wps:cNvSpPr>
                          <a:spLocks noChangeArrowheads="1"/>
                        </wps:cNvSpPr>
                        <wps:spPr bwMode="auto">
                          <a:xfrm>
                            <a:off x="3492" y="-1944"/>
                            <a:ext cx="1215" cy="1399"/>
                          </a:xfrm>
                          <a:custGeom>
                            <a:avLst/>
                            <a:gdLst>
                              <a:gd name="T0" fmla="+- 0 3635 3492"/>
                              <a:gd name="T1" fmla="*/ T0 w 1215"/>
                              <a:gd name="T2" fmla="+- 0 -1944 -1944"/>
                              <a:gd name="T3" fmla="*/ -1944 h 1399"/>
                              <a:gd name="T4" fmla="+- 0 4563 3492"/>
                              <a:gd name="T5" fmla="*/ T4 w 1215"/>
                              <a:gd name="T6" fmla="+- 0 -1944 -1944"/>
                              <a:gd name="T7" fmla="*/ -1944 h 1399"/>
                              <a:gd name="T8" fmla="+- 0 4619 3492"/>
                              <a:gd name="T9" fmla="*/ T8 w 1215"/>
                              <a:gd name="T10" fmla="+- 0 -1934 -1944"/>
                              <a:gd name="T11" fmla="*/ -1934 h 1399"/>
                              <a:gd name="T12" fmla="+- 0 4665 3492"/>
                              <a:gd name="T13" fmla="*/ T12 w 1215"/>
                              <a:gd name="T14" fmla="+- 0 -1905 -1944"/>
                              <a:gd name="T15" fmla="*/ -1905 h 1399"/>
                              <a:gd name="T16" fmla="+- 0 4695 3492"/>
                              <a:gd name="T17" fmla="*/ T16 w 1215"/>
                              <a:gd name="T18" fmla="+- 0 -1862 -1944"/>
                              <a:gd name="T19" fmla="*/ -1862 h 1399"/>
                              <a:gd name="T20" fmla="+- 0 4707 3492"/>
                              <a:gd name="T21" fmla="*/ T20 w 1215"/>
                              <a:gd name="T22" fmla="+- 0 -1810 -1944"/>
                              <a:gd name="T23" fmla="*/ -1810 h 1399"/>
                              <a:gd name="T24" fmla="+- 0 4707 3492"/>
                              <a:gd name="T25" fmla="*/ T24 w 1215"/>
                              <a:gd name="T26" fmla="+- 0 -679 -1944"/>
                              <a:gd name="T27" fmla="*/ -679 h 1399"/>
                              <a:gd name="T28" fmla="+- 0 4695 3492"/>
                              <a:gd name="T29" fmla="*/ T28 w 1215"/>
                              <a:gd name="T30" fmla="+- 0 -627 -1944"/>
                              <a:gd name="T31" fmla="*/ -627 h 1399"/>
                              <a:gd name="T32" fmla="+- 0 4665 3492"/>
                              <a:gd name="T33" fmla="*/ T32 w 1215"/>
                              <a:gd name="T34" fmla="+- 0 -585 -1944"/>
                              <a:gd name="T35" fmla="*/ -585 h 1399"/>
                              <a:gd name="T36" fmla="+- 0 4619 3492"/>
                              <a:gd name="T37" fmla="*/ T36 w 1215"/>
                              <a:gd name="T38" fmla="+- 0 -556 -1944"/>
                              <a:gd name="T39" fmla="*/ -556 h 1399"/>
                              <a:gd name="T40" fmla="+- 0 4563 3492"/>
                              <a:gd name="T41" fmla="*/ T40 w 1215"/>
                              <a:gd name="T42" fmla="+- 0 -545 -1944"/>
                              <a:gd name="T43" fmla="*/ -545 h 1399"/>
                              <a:gd name="T44" fmla="+- 0 3635 3492"/>
                              <a:gd name="T45" fmla="*/ T44 w 1215"/>
                              <a:gd name="T46" fmla="+- 0 -545 -1944"/>
                              <a:gd name="T47" fmla="*/ -545 h 1399"/>
                              <a:gd name="T48" fmla="+- 0 3579 3492"/>
                              <a:gd name="T49" fmla="*/ T48 w 1215"/>
                              <a:gd name="T50" fmla="+- 0 -556 -1944"/>
                              <a:gd name="T51" fmla="*/ -556 h 1399"/>
                              <a:gd name="T52" fmla="+- 0 3534 3492"/>
                              <a:gd name="T53" fmla="*/ T52 w 1215"/>
                              <a:gd name="T54" fmla="+- 0 -585 -1944"/>
                              <a:gd name="T55" fmla="*/ -585 h 1399"/>
                              <a:gd name="T56" fmla="+- 0 3503 3492"/>
                              <a:gd name="T57" fmla="*/ T56 w 1215"/>
                              <a:gd name="T58" fmla="+- 0 -627 -1944"/>
                              <a:gd name="T59" fmla="*/ -627 h 1399"/>
                              <a:gd name="T60" fmla="+- 0 3492 3492"/>
                              <a:gd name="T61" fmla="*/ T60 w 1215"/>
                              <a:gd name="T62" fmla="+- 0 -679 -1944"/>
                              <a:gd name="T63" fmla="*/ -679 h 1399"/>
                              <a:gd name="T64" fmla="+- 0 3492 3492"/>
                              <a:gd name="T65" fmla="*/ T64 w 1215"/>
                              <a:gd name="T66" fmla="+- 0 -1810 -1944"/>
                              <a:gd name="T67" fmla="*/ -1810 h 1399"/>
                              <a:gd name="T68" fmla="+- 0 3503 3492"/>
                              <a:gd name="T69" fmla="*/ T68 w 1215"/>
                              <a:gd name="T70" fmla="+- 0 -1862 -1944"/>
                              <a:gd name="T71" fmla="*/ -1862 h 1399"/>
                              <a:gd name="T72" fmla="+- 0 3534 3492"/>
                              <a:gd name="T73" fmla="*/ T72 w 1215"/>
                              <a:gd name="T74" fmla="+- 0 -1905 -1944"/>
                              <a:gd name="T75" fmla="*/ -1905 h 1399"/>
                              <a:gd name="T76" fmla="+- 0 3579 3492"/>
                              <a:gd name="T77" fmla="*/ T76 w 1215"/>
                              <a:gd name="T78" fmla="+- 0 -1934 -1944"/>
                              <a:gd name="T79" fmla="*/ -1934 h 1399"/>
                              <a:gd name="T80" fmla="+- 0 3635 3492"/>
                              <a:gd name="T81" fmla="*/ T80 w 1215"/>
                              <a:gd name="T82" fmla="+- 0 -1944 -1944"/>
                              <a:gd name="T83" fmla="*/ -1944 h 1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215" h="1399">
                                <a:moveTo>
                                  <a:pt x="143" y="0"/>
                                </a:moveTo>
                                <a:lnTo>
                                  <a:pt x="1071" y="0"/>
                                </a:lnTo>
                                <a:lnTo>
                                  <a:pt x="1127" y="10"/>
                                </a:lnTo>
                                <a:lnTo>
                                  <a:pt x="1173" y="39"/>
                                </a:lnTo>
                                <a:lnTo>
                                  <a:pt x="1203" y="82"/>
                                </a:lnTo>
                                <a:lnTo>
                                  <a:pt x="1215" y="134"/>
                                </a:lnTo>
                                <a:lnTo>
                                  <a:pt x="1215" y="1265"/>
                                </a:lnTo>
                                <a:lnTo>
                                  <a:pt x="1203" y="1317"/>
                                </a:lnTo>
                                <a:lnTo>
                                  <a:pt x="1173" y="1359"/>
                                </a:lnTo>
                                <a:lnTo>
                                  <a:pt x="1127" y="1388"/>
                                </a:lnTo>
                                <a:lnTo>
                                  <a:pt x="1071" y="1399"/>
                                </a:lnTo>
                                <a:lnTo>
                                  <a:pt x="143" y="1399"/>
                                </a:lnTo>
                                <a:lnTo>
                                  <a:pt x="87" y="1388"/>
                                </a:lnTo>
                                <a:lnTo>
                                  <a:pt x="42" y="1359"/>
                                </a:lnTo>
                                <a:lnTo>
                                  <a:pt x="11" y="1317"/>
                                </a:lnTo>
                                <a:lnTo>
                                  <a:pt x="0" y="1265"/>
                                </a:lnTo>
                                <a:lnTo>
                                  <a:pt x="0" y="134"/>
                                </a:lnTo>
                                <a:lnTo>
                                  <a:pt x="11" y="82"/>
                                </a:lnTo>
                                <a:lnTo>
                                  <a:pt x="42" y="39"/>
                                </a:lnTo>
                                <a:lnTo>
                                  <a:pt x="87" y="10"/>
                                </a:lnTo>
                                <a:lnTo>
                                  <a:pt x="1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54"/>
                        <wps:cNvCnPr/>
                        <wps:spPr bwMode="auto">
                          <a:xfrm>
                            <a:off x="3675" y="-404"/>
                            <a:ext cx="696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" y="-719"/>
                            <a:ext cx="227" cy="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7" y="-792"/>
                            <a:ext cx="396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3766" y="-175"/>
                            <a:ext cx="380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0DB" w:rsidRDefault="001110DB" w:rsidP="00825DFD">
                              <w:pPr>
                                <w:spacing w:line="17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010202"/>
                                  <w:sz w:val="18"/>
                                </w:rPr>
                                <w:t>( 1x)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50" o:spid="_x0000_s1046" style="position:absolute;margin-left:153.5pt;margin-top:31.05pt;width:62.05pt;height:97.8pt;z-index:251668480;mso-position-horizontal-relative:page" coordorigin="3483,-1950" coordsize="1241,19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">
                <v:shape id="Picture 52" o:spid="_x0000_s1047" type="#_x0000_t75" style="position:absolute;left:3495;top:-1944;width:1219;height:1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Q4D/EAAAA2wAAAA8AAABkcnMvZG93bnJldi54bWxEj81uwjAQhO+VeAdrkbgVh58immIQrUQb&#10;boT2AVbxkgTsdRS7YN6+rlSpx9HMfKNZbaI14kq9bx0rmIwzEMSV0y3XCr4+d49LED4gazSOScGd&#10;PGzWg4cV5trduKTrMdQiQdjnqKAJocul9FVDFv3YdcTJO7neYkiyr6Xu8Zbg1shpli2kxZbTQoMd&#10;vTVUXY7fVoE5V8/l4bKc7YqP/bt5Lcp5iFGp0TBuX0AEiuE//NcutIKnCfx+ST9Ar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DQ4D/EAAAA2wAAAA8AAAAAAAAAAAAAAAAA&#10;nwIAAGRycy9kb3ducmV2LnhtbFBLBQYAAAAABAAEAPcAAACQAwAAAAA=&#10;">
                  <v:imagedata r:id="rId27" o:title=""/>
                </v:shape>
                <v:shape id="FreeForm 53" o:spid="_x0000_s1048" style="position:absolute;left:3492;top:-1944;width:1215;height:1399;visibility:visible;mso-wrap-style:square;v-text-anchor:top" coordsize="1215,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Cd0cIA&#10;AADbAAAADwAAAGRycy9kb3ducmV2LnhtbESPQWvCQBSE7wX/w/KE3urGSKNGV5GCpbdS9eLtkX1m&#10;g9m3Ifuq8d93C4Ueh5n5hllvB9+qG/WxCWxgOslAEVfBNlwbOB33LwtQUZAttoHJwIMibDejpzWW&#10;Ntz5i24HqVWCcCzRgBPpSq1j5chjnISOOHmX0HuUJPta2x7vCe5bnWdZoT02nBYcdvTmqLoevr2B&#10;4v3oJMwen+KXxXI4e6fnuTPmeTzsVqCEBvkP/7U/rIHXHH6/pB+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QJ3RwgAAANsAAAAPAAAAAAAAAAAAAAAAAJgCAABkcnMvZG93&#10;bnJldi54bWxQSwUGAAAAAAQABAD1AAAAhwMAAAAA&#10;" path="m143,r928,l1127,10r46,29l1203,82r12,52l1215,1265r-12,52l1173,1359r-46,29l1071,1399r-928,l87,1388,42,1359,11,1317,,1265,,134,11,82,42,39,87,10,143,xe" filled="f" strokecolor="#1e1a19" strokeweight=".2mm">
                  <v:path o:connecttype="custom" o:connectlocs="143,-1944;1071,-1944;1127,-1934;1173,-1905;1203,-1862;1215,-1810;1215,-679;1203,-627;1173,-585;1127,-556;1071,-545;143,-545;87,-556;42,-585;11,-627;0,-679;0,-1810;11,-1862;42,-1905;87,-1934;143,-1944" o:connectangles="0,0,0,0,0,0,0,0,0,0,0,0,0,0,0,0,0,0,0,0,0"/>
                </v:shape>
                <v:line id="Line 54" o:spid="_x0000_s1049" style="position:absolute;visibility:visible;mso-wrap-style:square" from="3675,-404" to="4371,-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86N8QAAADbAAAADwAAAGRycy9kb3ducmV2LnhtbESPQWvCQBSE70L/w/IK3nTTiLakrlKq&#10;onjTCsXba/Y1G5J9G7Orpv++Kwgeh5n5hpnOO1uLC7W+dKzgZZiAIM6dLrlQcPhaDd5A+ICssXZM&#10;Cv7Iw3z21Jtipt2Vd3TZh0JECPsMFZgQmkxKnxuy6IeuIY7er2sthijbQuoWrxFua5kmyURaLDku&#10;GGzo01Be7c9WQfWd6uU2OcuqXPwc0vXr8WQ2R6X6z93HO4hAXXiE7+2NVjAewe1L/AFy9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qrzo3xAAAANsAAAAPAAAAAAAAAAAA&#10;AAAAAKECAABkcnMvZG93bnJldi54bWxQSwUGAAAAAAQABAD5AAAAkgMAAAAA&#10;" strokecolor="#1e1a19" strokeweight=".2mm"/>
                <v:shape id="Picture 55" o:spid="_x0000_s1050" type="#_x0000_t75" style="position:absolute;left:3483;top:-719;width:227;height:3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L5+nGAAAA2wAAAA8AAABkcnMvZG93bnJldi54bWxEj09rwkAUxO8Fv8PyhN7qxtJEia7SFkrr&#10;oYp/Dh4f2WcSzb4Nu1uN/fTdguBxmJnfMNN5ZxpxJudrywqGgwQEcWF1zaWC3fbjaQzCB2SNjWVS&#10;cCUP81nvYYq5thde03kTShEh7HNUUIXQ5lL6oiKDfmBb4ugdrDMYonSl1A4vEW4a+ZwkmTRYc1yo&#10;sKX3iorT5sco+HbLUfbWjrJ0X/6uD2aVfh5XC6Ue+93rBESgLtzDt/aXVpC+wP+X+APk7A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Mvn6cYAAADbAAAADwAAAAAAAAAAAAAA&#10;AACfAgAAZHJzL2Rvd25yZXYueG1sUEsFBgAAAAAEAAQA9wAAAJIDAAAAAA==&#10;">
                  <v:imagedata r:id="rId28" o:title=""/>
                </v:shape>
                <v:shape id="Picture 56" o:spid="_x0000_s1051" type="#_x0000_t75" style="position:absolute;left:4327;top:-792;width:396;height:7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s59jFAAAA2wAAAA8AAABkcnMvZG93bnJldi54bWxEj09rwkAUxO8Fv8PyCr3ppv5pQ+oqIghV&#10;BI3tweMz+5pEs29DdtX47V1B6HGYmd8w42lrKnGhxpWWFbz3IhDEmdUl5wp+fxbdGITzyBory6Tg&#10;Rg6mk87LGBNtr5zSZedzESDsElRQeF8nUrqsIIOuZ2vi4P3ZxqAPssmlbvAa4KaS/Sj6kAZLDgsF&#10;1jQvKDvtzkZBypvP03YwPJbHCs1hGbtVvF8r9fbazr5AeGr9f/jZ/tYKRiN4fAk/QE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7OfYxQAAANsAAAAPAAAAAAAAAAAAAAAA&#10;AJ8CAABkcnMvZG93bnJldi54bWxQSwUGAAAAAAQABAD3AAAAkQMAAAAA&#10;">
                  <v:imagedata r:id="rId29" o:title=""/>
                </v:shape>
                <v:shape id="Text Box 57" o:spid="_x0000_s1052" type="#_x0000_t202" style="position:absolute;left:3766;top:-175;width:380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YmmMQA&#10;AADbAAAADwAAAGRycy9kb3ducmV2LnhtbESPQWvCQBSE7wX/w/KE3urGQkM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2JpjEAAAA2wAAAA8AAAAAAAAAAAAAAAAAmAIAAGRycy9k&#10;b3ducmV2LnhtbFBLBQYAAAAABAAEAPUAAACJAwAAAAA=&#10;" filled="f" stroked="f">
                  <v:textbox inset="0,0,0,0">
                    <w:txbxContent>
                      <w:p w:rsidR="001110DB" w:rsidRDefault="001110DB" w:rsidP="00825DFD">
                        <w:pPr>
                          <w:spacing w:line="178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010202"/>
                            <w:sz w:val="18"/>
                          </w:rPr>
                          <w:t>( 1x)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93167D4" wp14:editId="6768FB3E">
                <wp:simplePos x="0" y="0"/>
                <wp:positionH relativeFrom="page">
                  <wp:posOffset>3829685</wp:posOffset>
                </wp:positionH>
                <wp:positionV relativeFrom="paragraph">
                  <wp:posOffset>512445</wp:posOffset>
                </wp:positionV>
                <wp:extent cx="1356995" cy="908050"/>
                <wp:effectExtent l="0" t="0" r="0" b="6350"/>
                <wp:wrapTopAndBottom/>
                <wp:docPr id="57" name="Groe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6995" cy="908050"/>
                          <a:chOff x="5165" y="314"/>
                          <a:chExt cx="2137" cy="1430"/>
                        </a:xfrm>
                      </wpg:grpSpPr>
                      <pic:pic xmlns:pic="http://schemas.openxmlformats.org/drawingml/2006/picture">
                        <pic:nvPicPr>
                          <pic:cNvPr id="58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5" y="314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60" y="619"/>
                            <a:ext cx="476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2" y="588"/>
                            <a:ext cx="257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5" y="877"/>
                            <a:ext cx="430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2" name="FreeForm 37"/>
                        <wps:cNvSpPr>
                          <a:spLocks noChangeArrowheads="1"/>
                        </wps:cNvSpPr>
                        <wps:spPr bwMode="auto">
                          <a:xfrm>
                            <a:off x="5599" y="774"/>
                            <a:ext cx="1175" cy="212"/>
                          </a:xfrm>
                          <a:custGeom>
                            <a:avLst/>
                            <a:gdLst>
                              <a:gd name="T0" fmla="+- 0 5599 5599"/>
                              <a:gd name="T1" fmla="*/ T0 w 1175"/>
                              <a:gd name="T2" fmla="+- 0 986 774"/>
                              <a:gd name="T3" fmla="*/ 986 h 212"/>
                              <a:gd name="T4" fmla="+- 0 5650 5599"/>
                              <a:gd name="T5" fmla="*/ T4 w 1175"/>
                              <a:gd name="T6" fmla="+- 0 953 774"/>
                              <a:gd name="T7" fmla="*/ 953 h 212"/>
                              <a:gd name="T8" fmla="+- 0 5722 5599"/>
                              <a:gd name="T9" fmla="*/ T8 w 1175"/>
                              <a:gd name="T10" fmla="+- 0 935 774"/>
                              <a:gd name="T11" fmla="*/ 935 h 212"/>
                              <a:gd name="T12" fmla="+- 0 5803 5599"/>
                              <a:gd name="T13" fmla="*/ T12 w 1175"/>
                              <a:gd name="T14" fmla="+- 0 926 774"/>
                              <a:gd name="T15" fmla="*/ 926 h 212"/>
                              <a:gd name="T16" fmla="+- 0 5880 5599"/>
                              <a:gd name="T17" fmla="*/ T16 w 1175"/>
                              <a:gd name="T18" fmla="+- 0 922 774"/>
                              <a:gd name="T19" fmla="*/ 922 h 212"/>
                              <a:gd name="T20" fmla="+- 0 5942 5599"/>
                              <a:gd name="T21" fmla="*/ T20 w 1175"/>
                              <a:gd name="T22" fmla="+- 0 918 774"/>
                              <a:gd name="T23" fmla="*/ 918 h 212"/>
                              <a:gd name="T24" fmla="+- 0 6409 5599"/>
                              <a:gd name="T25" fmla="*/ T24 w 1175"/>
                              <a:gd name="T26" fmla="+- 0 868 774"/>
                              <a:gd name="T27" fmla="*/ 868 h 212"/>
                              <a:gd name="T28" fmla="+- 0 6470 5599"/>
                              <a:gd name="T29" fmla="*/ T28 w 1175"/>
                              <a:gd name="T30" fmla="+- 0 867 774"/>
                              <a:gd name="T31" fmla="*/ 867 h 212"/>
                              <a:gd name="T32" fmla="+- 0 6536 5599"/>
                              <a:gd name="T33" fmla="*/ T32 w 1175"/>
                              <a:gd name="T34" fmla="+- 0 867 774"/>
                              <a:gd name="T35" fmla="*/ 867 h 212"/>
                              <a:gd name="T36" fmla="+- 0 6600 5599"/>
                              <a:gd name="T37" fmla="*/ T36 w 1175"/>
                              <a:gd name="T38" fmla="+- 0 860 774"/>
                              <a:gd name="T39" fmla="*/ 860 h 212"/>
                              <a:gd name="T40" fmla="+- 0 6653 5599"/>
                              <a:gd name="T41" fmla="*/ T40 w 1175"/>
                              <a:gd name="T42" fmla="+- 0 839 774"/>
                              <a:gd name="T43" fmla="*/ 839 h 212"/>
                              <a:gd name="T44" fmla="+- 0 6676 5599"/>
                              <a:gd name="T45" fmla="*/ T44 w 1175"/>
                              <a:gd name="T46" fmla="+- 0 823 774"/>
                              <a:gd name="T47" fmla="*/ 823 h 212"/>
                              <a:gd name="T48" fmla="+- 0 6711 5599"/>
                              <a:gd name="T49" fmla="*/ T48 w 1175"/>
                              <a:gd name="T50" fmla="+- 0 799 774"/>
                              <a:gd name="T51" fmla="*/ 799 h 212"/>
                              <a:gd name="T52" fmla="+- 0 6747 5599"/>
                              <a:gd name="T53" fmla="*/ T52 w 1175"/>
                              <a:gd name="T54" fmla="+- 0 779 774"/>
                              <a:gd name="T55" fmla="*/ 779 h 212"/>
                              <a:gd name="T56" fmla="+- 0 6773 5599"/>
                              <a:gd name="T57" fmla="*/ T56 w 1175"/>
                              <a:gd name="T58" fmla="+- 0 774 774"/>
                              <a:gd name="T59" fmla="*/ 774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75" h="212">
                                <a:moveTo>
                                  <a:pt x="0" y="212"/>
                                </a:moveTo>
                                <a:lnTo>
                                  <a:pt x="51" y="179"/>
                                </a:lnTo>
                                <a:lnTo>
                                  <a:pt x="123" y="161"/>
                                </a:lnTo>
                                <a:lnTo>
                                  <a:pt x="204" y="152"/>
                                </a:lnTo>
                                <a:lnTo>
                                  <a:pt x="281" y="148"/>
                                </a:lnTo>
                                <a:lnTo>
                                  <a:pt x="343" y="144"/>
                                </a:lnTo>
                                <a:lnTo>
                                  <a:pt x="810" y="94"/>
                                </a:lnTo>
                                <a:lnTo>
                                  <a:pt x="871" y="93"/>
                                </a:lnTo>
                                <a:lnTo>
                                  <a:pt x="937" y="93"/>
                                </a:lnTo>
                                <a:lnTo>
                                  <a:pt x="1001" y="86"/>
                                </a:lnTo>
                                <a:lnTo>
                                  <a:pt x="1054" y="65"/>
                                </a:lnTo>
                                <a:lnTo>
                                  <a:pt x="1077" y="49"/>
                                </a:lnTo>
                                <a:lnTo>
                                  <a:pt x="1112" y="25"/>
                                </a:lnTo>
                                <a:lnTo>
                                  <a:pt x="1148" y="5"/>
                                </a:lnTo>
                                <a:lnTo>
                                  <a:pt x="1174" y="0"/>
                                </a:lnTo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38"/>
                        <wps:cNvSpPr>
                          <a:spLocks noChangeArrowheads="1"/>
                        </wps:cNvSpPr>
                        <wps:spPr bwMode="auto">
                          <a:xfrm>
                            <a:off x="5600" y="799"/>
                            <a:ext cx="1172" cy="192"/>
                          </a:xfrm>
                          <a:custGeom>
                            <a:avLst/>
                            <a:gdLst>
                              <a:gd name="T0" fmla="+- 0 5600 5600"/>
                              <a:gd name="T1" fmla="*/ T0 w 1172"/>
                              <a:gd name="T2" fmla="+- 0 991 799"/>
                              <a:gd name="T3" fmla="*/ 991 h 192"/>
                              <a:gd name="T4" fmla="+- 0 5650 5600"/>
                              <a:gd name="T5" fmla="*/ T4 w 1172"/>
                              <a:gd name="T6" fmla="+- 0 960 799"/>
                              <a:gd name="T7" fmla="*/ 960 h 192"/>
                              <a:gd name="T8" fmla="+- 0 5722 5600"/>
                              <a:gd name="T9" fmla="*/ T8 w 1172"/>
                              <a:gd name="T10" fmla="+- 0 946 799"/>
                              <a:gd name="T11" fmla="*/ 946 h 192"/>
                              <a:gd name="T12" fmla="+- 0 5802 5600"/>
                              <a:gd name="T13" fmla="*/ T12 w 1172"/>
                              <a:gd name="T14" fmla="+- 0 943 799"/>
                              <a:gd name="T15" fmla="*/ 943 h 192"/>
                              <a:gd name="T16" fmla="+- 0 5879 5600"/>
                              <a:gd name="T17" fmla="*/ T16 w 1172"/>
                              <a:gd name="T18" fmla="+- 0 944 799"/>
                              <a:gd name="T19" fmla="*/ 944 h 192"/>
                              <a:gd name="T20" fmla="+- 0 5940 5600"/>
                              <a:gd name="T21" fmla="*/ T20 w 1172"/>
                              <a:gd name="T22" fmla="+- 0 943 799"/>
                              <a:gd name="T23" fmla="*/ 943 h 192"/>
                              <a:gd name="T24" fmla="+- 0 6407 5600"/>
                              <a:gd name="T25" fmla="*/ T24 w 1172"/>
                              <a:gd name="T26" fmla="+- 0 893 799"/>
                              <a:gd name="T27" fmla="*/ 893 h 192"/>
                              <a:gd name="T28" fmla="+- 0 6468 5600"/>
                              <a:gd name="T29" fmla="*/ T28 w 1172"/>
                              <a:gd name="T30" fmla="+- 0 892 799"/>
                              <a:gd name="T31" fmla="*/ 892 h 192"/>
                              <a:gd name="T32" fmla="+- 0 6535 5600"/>
                              <a:gd name="T33" fmla="*/ T32 w 1172"/>
                              <a:gd name="T34" fmla="+- 0 892 799"/>
                              <a:gd name="T35" fmla="*/ 892 h 192"/>
                              <a:gd name="T36" fmla="+- 0 6598 5600"/>
                              <a:gd name="T37" fmla="*/ T36 w 1172"/>
                              <a:gd name="T38" fmla="+- 0 885 799"/>
                              <a:gd name="T39" fmla="*/ 885 h 192"/>
                              <a:gd name="T40" fmla="+- 0 6651 5600"/>
                              <a:gd name="T41" fmla="*/ T40 w 1172"/>
                              <a:gd name="T42" fmla="+- 0 864 799"/>
                              <a:gd name="T43" fmla="*/ 864 h 192"/>
                              <a:gd name="T44" fmla="+- 0 6674 5600"/>
                              <a:gd name="T45" fmla="*/ T44 w 1172"/>
                              <a:gd name="T46" fmla="+- 0 847 799"/>
                              <a:gd name="T47" fmla="*/ 847 h 192"/>
                              <a:gd name="T48" fmla="+- 0 6709 5600"/>
                              <a:gd name="T49" fmla="*/ T48 w 1172"/>
                              <a:gd name="T50" fmla="+- 0 824 799"/>
                              <a:gd name="T51" fmla="*/ 824 h 192"/>
                              <a:gd name="T52" fmla="+- 0 6746 5600"/>
                              <a:gd name="T53" fmla="*/ T52 w 1172"/>
                              <a:gd name="T54" fmla="+- 0 804 799"/>
                              <a:gd name="T55" fmla="*/ 804 h 192"/>
                              <a:gd name="T56" fmla="+- 0 6771 5600"/>
                              <a:gd name="T57" fmla="*/ T56 w 1172"/>
                              <a:gd name="T58" fmla="+- 0 799 799"/>
                              <a:gd name="T59" fmla="*/ 799 h 1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172" h="192">
                                <a:moveTo>
                                  <a:pt x="0" y="192"/>
                                </a:moveTo>
                                <a:lnTo>
                                  <a:pt x="50" y="161"/>
                                </a:lnTo>
                                <a:lnTo>
                                  <a:pt x="122" y="147"/>
                                </a:lnTo>
                                <a:lnTo>
                                  <a:pt x="202" y="144"/>
                                </a:lnTo>
                                <a:lnTo>
                                  <a:pt x="279" y="145"/>
                                </a:lnTo>
                                <a:lnTo>
                                  <a:pt x="340" y="144"/>
                                </a:lnTo>
                                <a:lnTo>
                                  <a:pt x="807" y="94"/>
                                </a:lnTo>
                                <a:lnTo>
                                  <a:pt x="868" y="93"/>
                                </a:lnTo>
                                <a:lnTo>
                                  <a:pt x="935" y="93"/>
                                </a:lnTo>
                                <a:lnTo>
                                  <a:pt x="998" y="86"/>
                                </a:lnTo>
                                <a:lnTo>
                                  <a:pt x="1051" y="65"/>
                                </a:lnTo>
                                <a:lnTo>
                                  <a:pt x="1074" y="48"/>
                                </a:lnTo>
                                <a:lnTo>
                                  <a:pt x="1109" y="25"/>
                                </a:lnTo>
                                <a:lnTo>
                                  <a:pt x="1146" y="5"/>
                                </a:lnTo>
                                <a:lnTo>
                                  <a:pt x="1171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80" y="1443"/>
                            <a:ext cx="476" cy="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FreeForm 40"/>
                        <wps:cNvSpPr>
                          <a:spLocks noChangeArrowheads="1"/>
                        </wps:cNvSpPr>
                        <wps:spPr bwMode="auto">
                          <a:xfrm>
                            <a:off x="5608" y="981"/>
                            <a:ext cx="887" cy="584"/>
                          </a:xfrm>
                          <a:custGeom>
                            <a:avLst/>
                            <a:gdLst>
                              <a:gd name="T0" fmla="+- 0 5608 5608"/>
                              <a:gd name="T1" fmla="*/ T0 w 887"/>
                              <a:gd name="T2" fmla="+- 0 981 981"/>
                              <a:gd name="T3" fmla="*/ 981 h 584"/>
                              <a:gd name="T4" fmla="+- 0 5685 5608"/>
                              <a:gd name="T5" fmla="*/ T4 w 887"/>
                              <a:gd name="T6" fmla="+- 0 984 981"/>
                              <a:gd name="T7" fmla="*/ 984 h 584"/>
                              <a:gd name="T8" fmla="+- 0 5763 5608"/>
                              <a:gd name="T9" fmla="*/ T8 w 887"/>
                              <a:gd name="T10" fmla="+- 0 992 981"/>
                              <a:gd name="T11" fmla="*/ 992 h 584"/>
                              <a:gd name="T12" fmla="+- 0 5841 5608"/>
                              <a:gd name="T13" fmla="*/ T12 w 887"/>
                              <a:gd name="T14" fmla="+- 0 1007 981"/>
                              <a:gd name="T15" fmla="*/ 1007 h 584"/>
                              <a:gd name="T16" fmla="+- 0 5917 5608"/>
                              <a:gd name="T17" fmla="*/ T16 w 887"/>
                              <a:gd name="T18" fmla="+- 0 1031 981"/>
                              <a:gd name="T19" fmla="*/ 1031 h 584"/>
                              <a:gd name="T20" fmla="+- 0 5990 5608"/>
                              <a:gd name="T21" fmla="*/ T20 w 887"/>
                              <a:gd name="T22" fmla="+- 0 1063 981"/>
                              <a:gd name="T23" fmla="*/ 1063 h 584"/>
                              <a:gd name="T24" fmla="+- 0 6058 5608"/>
                              <a:gd name="T25" fmla="*/ T24 w 887"/>
                              <a:gd name="T26" fmla="+- 0 1105 981"/>
                              <a:gd name="T27" fmla="*/ 1105 h 584"/>
                              <a:gd name="T28" fmla="+- 0 6121 5608"/>
                              <a:gd name="T29" fmla="*/ T28 w 887"/>
                              <a:gd name="T30" fmla="+- 0 1158 981"/>
                              <a:gd name="T31" fmla="*/ 1158 h 584"/>
                              <a:gd name="T32" fmla="+- 0 6175 5608"/>
                              <a:gd name="T33" fmla="*/ T32 w 887"/>
                              <a:gd name="T34" fmla="+- 0 1210 981"/>
                              <a:gd name="T35" fmla="*/ 1210 h 584"/>
                              <a:gd name="T36" fmla="+- 0 6228 5608"/>
                              <a:gd name="T37" fmla="*/ T36 w 887"/>
                              <a:gd name="T38" fmla="+- 0 1261 981"/>
                              <a:gd name="T39" fmla="*/ 1261 h 584"/>
                              <a:gd name="T40" fmla="+- 0 6276 5608"/>
                              <a:gd name="T41" fmla="*/ T40 w 887"/>
                              <a:gd name="T42" fmla="+- 0 1315 981"/>
                              <a:gd name="T43" fmla="*/ 1315 h 584"/>
                              <a:gd name="T44" fmla="+- 0 6314 5608"/>
                              <a:gd name="T45" fmla="*/ T44 w 887"/>
                              <a:gd name="T46" fmla="+- 0 1375 981"/>
                              <a:gd name="T47" fmla="*/ 1375 h 584"/>
                              <a:gd name="T48" fmla="+- 0 6350 5608"/>
                              <a:gd name="T49" fmla="*/ T48 w 887"/>
                              <a:gd name="T50" fmla="+- 0 1444 981"/>
                              <a:gd name="T51" fmla="*/ 1444 h 584"/>
                              <a:gd name="T52" fmla="+- 0 6385 5608"/>
                              <a:gd name="T53" fmla="*/ T52 w 887"/>
                              <a:gd name="T54" fmla="+- 0 1492 981"/>
                              <a:gd name="T55" fmla="*/ 1492 h 584"/>
                              <a:gd name="T56" fmla="+- 0 6430 5608"/>
                              <a:gd name="T57" fmla="*/ T56 w 887"/>
                              <a:gd name="T58" fmla="+- 0 1529 981"/>
                              <a:gd name="T59" fmla="*/ 1529 h 584"/>
                              <a:gd name="T60" fmla="+- 0 6494 5608"/>
                              <a:gd name="T61" fmla="*/ T60 w 887"/>
                              <a:gd name="T62" fmla="+- 0 1565 981"/>
                              <a:gd name="T63" fmla="*/ 1565 h 5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887" h="584">
                                <a:moveTo>
                                  <a:pt x="0" y="0"/>
                                </a:moveTo>
                                <a:lnTo>
                                  <a:pt x="77" y="3"/>
                                </a:lnTo>
                                <a:lnTo>
                                  <a:pt x="155" y="11"/>
                                </a:lnTo>
                                <a:lnTo>
                                  <a:pt x="233" y="26"/>
                                </a:lnTo>
                                <a:lnTo>
                                  <a:pt x="309" y="50"/>
                                </a:lnTo>
                                <a:lnTo>
                                  <a:pt x="382" y="82"/>
                                </a:lnTo>
                                <a:lnTo>
                                  <a:pt x="450" y="124"/>
                                </a:lnTo>
                                <a:lnTo>
                                  <a:pt x="513" y="177"/>
                                </a:lnTo>
                                <a:lnTo>
                                  <a:pt x="567" y="229"/>
                                </a:lnTo>
                                <a:lnTo>
                                  <a:pt x="620" y="280"/>
                                </a:lnTo>
                                <a:lnTo>
                                  <a:pt x="668" y="334"/>
                                </a:lnTo>
                                <a:lnTo>
                                  <a:pt x="706" y="394"/>
                                </a:lnTo>
                                <a:lnTo>
                                  <a:pt x="742" y="463"/>
                                </a:lnTo>
                                <a:lnTo>
                                  <a:pt x="777" y="511"/>
                                </a:lnTo>
                                <a:lnTo>
                                  <a:pt x="822" y="548"/>
                                </a:lnTo>
                                <a:lnTo>
                                  <a:pt x="886" y="584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1"/>
                        <wps:cNvSpPr>
                          <a:spLocks noChangeArrowheads="1"/>
                        </wps:cNvSpPr>
                        <wps:spPr bwMode="auto">
                          <a:xfrm>
                            <a:off x="5578" y="995"/>
                            <a:ext cx="918" cy="592"/>
                          </a:xfrm>
                          <a:custGeom>
                            <a:avLst/>
                            <a:gdLst>
                              <a:gd name="T0" fmla="+- 0 5578 5578"/>
                              <a:gd name="T1" fmla="*/ T0 w 918"/>
                              <a:gd name="T2" fmla="+- 0 995 995"/>
                              <a:gd name="T3" fmla="*/ 995 h 592"/>
                              <a:gd name="T4" fmla="+- 0 5648 5578"/>
                              <a:gd name="T5" fmla="*/ T4 w 918"/>
                              <a:gd name="T6" fmla="+- 0 997 995"/>
                              <a:gd name="T7" fmla="*/ 997 h 592"/>
                              <a:gd name="T8" fmla="+- 0 5720 5578"/>
                              <a:gd name="T9" fmla="*/ T8 w 918"/>
                              <a:gd name="T10" fmla="+- 0 1005 995"/>
                              <a:gd name="T11" fmla="*/ 1005 h 592"/>
                              <a:gd name="T12" fmla="+- 0 5792 5578"/>
                              <a:gd name="T13" fmla="*/ T12 w 918"/>
                              <a:gd name="T14" fmla="+- 0 1018 995"/>
                              <a:gd name="T15" fmla="*/ 1018 h 592"/>
                              <a:gd name="T16" fmla="+- 0 5864 5578"/>
                              <a:gd name="T17" fmla="*/ T16 w 918"/>
                              <a:gd name="T18" fmla="+- 0 1037 995"/>
                              <a:gd name="T19" fmla="*/ 1037 h 592"/>
                              <a:gd name="T20" fmla="+- 0 5934 5578"/>
                              <a:gd name="T21" fmla="*/ T20 w 918"/>
                              <a:gd name="T22" fmla="+- 0 1063 995"/>
                              <a:gd name="T23" fmla="*/ 1063 h 592"/>
                              <a:gd name="T24" fmla="+- 0 6000 5578"/>
                              <a:gd name="T25" fmla="*/ T24 w 918"/>
                              <a:gd name="T26" fmla="+- 0 1096 995"/>
                              <a:gd name="T27" fmla="*/ 1096 h 592"/>
                              <a:gd name="T28" fmla="+- 0 6063 5578"/>
                              <a:gd name="T29" fmla="*/ T28 w 918"/>
                              <a:gd name="T30" fmla="+- 0 1136 995"/>
                              <a:gd name="T31" fmla="*/ 1136 h 592"/>
                              <a:gd name="T32" fmla="+- 0 6119 5578"/>
                              <a:gd name="T33" fmla="*/ T32 w 918"/>
                              <a:gd name="T34" fmla="+- 0 1185 995"/>
                              <a:gd name="T35" fmla="*/ 1185 h 592"/>
                              <a:gd name="T36" fmla="+- 0 6175 5578"/>
                              <a:gd name="T37" fmla="*/ T36 w 918"/>
                              <a:gd name="T38" fmla="+- 0 1238 995"/>
                              <a:gd name="T39" fmla="*/ 1238 h 592"/>
                              <a:gd name="T40" fmla="+- 0 6229 5578"/>
                              <a:gd name="T41" fmla="*/ T40 w 918"/>
                              <a:gd name="T42" fmla="+- 0 1290 995"/>
                              <a:gd name="T43" fmla="*/ 1290 h 592"/>
                              <a:gd name="T44" fmla="+- 0 6278 5578"/>
                              <a:gd name="T45" fmla="*/ T44 w 918"/>
                              <a:gd name="T46" fmla="+- 0 1345 995"/>
                              <a:gd name="T47" fmla="*/ 1345 h 592"/>
                              <a:gd name="T48" fmla="+- 0 6317 5578"/>
                              <a:gd name="T49" fmla="*/ T48 w 918"/>
                              <a:gd name="T50" fmla="+- 0 1408 995"/>
                              <a:gd name="T51" fmla="*/ 1408 h 592"/>
                              <a:gd name="T52" fmla="+- 0 6353 5578"/>
                              <a:gd name="T53" fmla="*/ T52 w 918"/>
                              <a:gd name="T54" fmla="+- 0 1475 995"/>
                              <a:gd name="T55" fmla="*/ 1475 h 592"/>
                              <a:gd name="T56" fmla="+- 0 6387 5578"/>
                              <a:gd name="T57" fmla="*/ T56 w 918"/>
                              <a:gd name="T58" fmla="+- 0 1520 995"/>
                              <a:gd name="T59" fmla="*/ 1520 h 592"/>
                              <a:gd name="T60" fmla="+- 0 6431 5578"/>
                              <a:gd name="T61" fmla="*/ T60 w 918"/>
                              <a:gd name="T62" fmla="+- 0 1553 995"/>
                              <a:gd name="T63" fmla="*/ 1553 h 592"/>
                              <a:gd name="T64" fmla="+- 0 6496 5578"/>
                              <a:gd name="T65" fmla="*/ T64 w 918"/>
                              <a:gd name="T66" fmla="+- 0 1587 995"/>
                              <a:gd name="T67" fmla="*/ 1587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918" h="592">
                                <a:moveTo>
                                  <a:pt x="0" y="0"/>
                                </a:moveTo>
                                <a:lnTo>
                                  <a:pt x="70" y="2"/>
                                </a:lnTo>
                                <a:lnTo>
                                  <a:pt x="142" y="10"/>
                                </a:lnTo>
                                <a:lnTo>
                                  <a:pt x="214" y="23"/>
                                </a:lnTo>
                                <a:lnTo>
                                  <a:pt x="286" y="42"/>
                                </a:lnTo>
                                <a:lnTo>
                                  <a:pt x="356" y="68"/>
                                </a:lnTo>
                                <a:lnTo>
                                  <a:pt x="422" y="101"/>
                                </a:lnTo>
                                <a:lnTo>
                                  <a:pt x="485" y="141"/>
                                </a:lnTo>
                                <a:lnTo>
                                  <a:pt x="541" y="190"/>
                                </a:lnTo>
                                <a:lnTo>
                                  <a:pt x="597" y="243"/>
                                </a:lnTo>
                                <a:lnTo>
                                  <a:pt x="651" y="295"/>
                                </a:lnTo>
                                <a:lnTo>
                                  <a:pt x="700" y="350"/>
                                </a:lnTo>
                                <a:lnTo>
                                  <a:pt x="739" y="413"/>
                                </a:lnTo>
                                <a:lnTo>
                                  <a:pt x="775" y="480"/>
                                </a:lnTo>
                                <a:lnTo>
                                  <a:pt x="809" y="525"/>
                                </a:lnTo>
                                <a:lnTo>
                                  <a:pt x="853" y="558"/>
                                </a:lnTo>
                                <a:lnTo>
                                  <a:pt x="918" y="592"/>
                                </a:lnTo>
                              </a:path>
                            </a:pathLst>
                          </a:custGeom>
                          <a:noFill/>
                          <a:ln w="36004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42"/>
                        <wps:cNvSpPr>
                          <a:spLocks noChangeArrowheads="1"/>
                        </wps:cNvSpPr>
                        <wps:spPr bwMode="auto">
                          <a:xfrm>
                            <a:off x="5167" y="887"/>
                            <a:ext cx="194" cy="39"/>
                          </a:xfrm>
                          <a:custGeom>
                            <a:avLst/>
                            <a:gdLst>
                              <a:gd name="T0" fmla="+- 0 5361 5167"/>
                              <a:gd name="T1" fmla="*/ T0 w 194"/>
                              <a:gd name="T2" fmla="+- 0 887 887"/>
                              <a:gd name="T3" fmla="*/ 887 h 39"/>
                              <a:gd name="T4" fmla="+- 0 5167 5167"/>
                              <a:gd name="T5" fmla="*/ T4 w 194"/>
                              <a:gd name="T6" fmla="+- 0 887 887"/>
                              <a:gd name="T7" fmla="*/ 887 h 39"/>
                              <a:gd name="T8" fmla="+- 0 5167 5167"/>
                              <a:gd name="T9" fmla="*/ T8 w 194"/>
                              <a:gd name="T10" fmla="+- 0 925 887"/>
                              <a:gd name="T11" fmla="*/ 925 h 39"/>
                              <a:gd name="T12" fmla="+- 0 5361 5167"/>
                              <a:gd name="T13" fmla="*/ T12 w 194"/>
                              <a:gd name="T14" fmla="+- 0 925 887"/>
                              <a:gd name="T15" fmla="*/ 925 h 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94" h="39">
                                <a:moveTo>
                                  <a:pt x="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"/>
                                </a:lnTo>
                                <a:lnTo>
                                  <a:pt x="194" y="38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7123" y="361"/>
                            <a:ext cx="1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0DB" w:rsidRDefault="001110DB" w:rsidP="00825DFD">
                              <w:pPr>
                                <w:spacing w:line="17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E1A19"/>
                                  <w:sz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5354" y="638"/>
                            <a:ext cx="121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0DB" w:rsidRDefault="001110DB" w:rsidP="00825DFD">
                              <w:pPr>
                                <w:spacing w:line="178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E1A19"/>
                                  <w:sz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57" o:spid="_x0000_s1053" style="position:absolute;margin-left:301.55pt;margin-top:40.35pt;width:106.85pt;height:71.5pt;z-index:251670528;mso-position-horizontal-relative:page" coordorigin="5165,314" coordsize="2137,1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">
                <v:shape id="Picture 33" o:spid="_x0000_s1054" type="#_x0000_t75" style="position:absolute;left:7045;top:314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r+eHDAAAA2wAAAA8AAABkcnMvZG93bnJldi54bWxET89rwjAUvg/2P4Qn7LamCitajSJDYYMd&#10;apXBbo/m2XZrXkqSaudfvxwGHj++36vNaDpxIedbywqmSQqCuLK65VrB6bh/noPwAVljZ5kU/JKH&#10;zfrxYYW5tlc+0KUMtYgh7HNU0ITQ51L6qiGDPrE9ceTO1hkMEbpaaofXGG46OUvTTBpsOTY02NNr&#10;Q9VPORgF74tdJcNH3w7f02KWZcPts/i6KfU0GbdLEIHGcBf/u9+0gpc4Nn6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av54cMAAADbAAAADwAAAAAAAAAAAAAAAACf&#10;AgAAZHJzL2Rvd25yZXYueG1sUEsFBgAAAAAEAAQA9wAAAI8DAAAAAA==&#10;">
                  <v:imagedata r:id="rId35" o:title=""/>
                </v:shape>
                <v:shape id="Picture 34" o:spid="_x0000_s1055" type="#_x0000_t75" style="position:absolute;left:6760;top:619;width:476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aH6jDAAAA2wAAAA8AAABkcnMvZG93bnJldi54bWxEj91qAjEUhO8LvkM4Qu9qVlGxW6OIULAg&#10;gn+9PmxON+tuTpZNqqtPbwTBy2FmvmGm89ZW4kyNLxwr6PcSEMSZ0wXnCg77748JCB+QNVaOScGV&#10;PMxnnbcpptpdeEvnXchFhLBPUYEJoU6l9Jkhi77nauLo/bnGYoiyyaVu8BLhtpKDJBlLiwXHBYM1&#10;LQ1l5e7fKtCna7nOS5ltbuFmjsPi9+dIA6Xeu+3iC0SgNrzCz/ZKKxh9wuNL/AF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5ofqMMAAADbAAAADwAAAAAAAAAAAAAAAACf&#10;AgAAZHJzL2Rvd25yZXYueG1sUEsFBgAAAAAEAAQA9wAAAI8DAAAAAA==&#10;">
                  <v:imagedata r:id="rId36" o:title=""/>
                </v:shape>
                <v:shape id="Picture 35" o:spid="_x0000_s1056" type="#_x0000_t75" style="position:absolute;left:5282;top:588;width:257;height:2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Ocve/AAAA2wAAAA8AAABkcnMvZG93bnJldi54bWxET8uKwjAU3Qv+Q7gDbkRTXVTpGEUUQQUF&#10;Hx9wae60ZZqb0kQb/94sBJeH816sgqnFk1pXWVYwGScgiHOrKy4U3G+70RyE88gaa8uk4EUOVst+&#10;b4GZth1f6Hn1hYgh7DJUUHrfZFK6vCSDbmwb4sj92dagj7AtpG6xi+GmltMkSaXBimNDiQ1tSsr/&#10;rw+j4Hy6BTnp3HZ4mF0CrrvjIb2nSg1+wvoXhKfgv+KPe68VpHF9/BJ/gFy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jnL3vwAAANsAAAAPAAAAAAAAAAAAAAAAAJ8CAABk&#10;cnMvZG93bnJldi54bWxQSwUGAAAAAAQABAD3AAAAiwMAAAAA&#10;">
                  <v:imagedata r:id="rId37" o:title=""/>
                </v:shape>
                <v:shape id="Picture 36" o:spid="_x0000_s1057" type="#_x0000_t75" style="position:absolute;left:5165;top:877;width:430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DjdfCAAAA2wAAAA8AAABkcnMvZG93bnJldi54bWxEj92KwjAUhO+FfYdwhL3TtF6IdI2iwoJ4&#10;IfjzAMfmtCnbnJQm1ejTbxYWvBxm5htmuY62FXfqfeNYQT7NQBCXTjdcK7hevicLED4ga2wdk4In&#10;eVivPkZLLLR78Inu51CLBGFfoAITQldI6UtDFv3UdcTJq1xvMSTZ11L3+Ehw28pZls2lxYbTgsGO&#10;dobKn/NgFQyNb6vqZniYxfzQvY6n6A9bpT7HcfMFIlAM7/B/e68VzHP4+5J+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A43XwgAAANsAAAAPAAAAAAAAAAAAAAAAAJ8C&#10;AABkcnMvZG93bnJldi54bWxQSwUGAAAAAAQABAD3AAAAjgMAAAAA&#10;">
                  <v:imagedata r:id="rId38" o:title=""/>
                </v:shape>
                <v:shape id="FreeForm 37" o:spid="_x0000_s1058" style="position:absolute;left:5599;top:774;width:1175;height:212;visibility:visible;mso-wrap-style:square;v-text-anchor:top" coordsize="1175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VTpMIA&#10;AADbAAAADwAAAGRycy9kb3ducmV2LnhtbESPS6vCMBSE9xf8D+EI7q6pXYi3GkUEH+DGJ24PzbEt&#10;NielibX6640g3OUwM98wk1lrStFQ7QrLCgb9CARxanXBmYLTcfk7AuE8ssbSMil4koPZtPMzwUTb&#10;B++pOfhMBAi7BBXk3leJlC7NyaDr24o4eFdbG/RB1pnUNT4C3JQyjqKhNFhwWMixokVO6e1wNwp0&#10;ll5Wt9ErXv/JwfmybbB87VCpXredj0F4av1/+NveaAXDGD5fwg+Q0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5VOkwgAAANsAAAAPAAAAAAAAAAAAAAAAAJgCAABkcnMvZG93&#10;bnJldi54bWxQSwUGAAAAAAQABAD1AAAAhwMAAAAA&#10;" path="m,212l51,179r72,-18l204,152r77,-4l343,144,810,94r61,-1l937,93r64,-7l1054,65r23,-16l1112,25,1148,5,1174,e" filled="f" strokecolor="#1e1a19" strokeweight="1.0001mm">
                  <v:path o:connecttype="custom" o:connectlocs="0,986;51,953;123,935;204,926;281,922;343,918;810,868;871,867;937,867;1001,860;1054,839;1077,823;1112,799;1148,779;1174,774" o:connectangles="0,0,0,0,0,0,0,0,0,0,0,0,0,0,0"/>
                </v:shape>
                <v:shape id="FreeForm 38" o:spid="_x0000_s1059" style="position:absolute;left:5600;top:799;width:1172;height:192;visibility:visible;mso-wrap-style:square;v-text-anchor:top" coordsize="1172,1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dGksUA&#10;AADbAAAADwAAAGRycy9kb3ducmV2LnhtbESP0WrCQBRE3wv9h+UWfBHdaCGUmI1IaVEfpFT9gGv2&#10;mkSzd9PdVePfdwtCH4eZOcPk89604krON5YVTMYJCOLS6oYrBfvd5+gNhA/IGlvLpOBOHubF81OO&#10;mbY3/qbrNlQiQthnqKAOocuk9GVNBv3YdsTRO1pnMETpKqkd3iLctHKaJKk02HBcqLGj95rK8/Zi&#10;FJjN19KtT8PJPVlVPt0vD5ufD6fU4KVfzEAE6sN/+NFeaQXpK/x9iT9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d0aSxQAAANsAAAAPAAAAAAAAAAAAAAAAAJgCAABkcnMv&#10;ZG93bnJldi54bWxQSwUGAAAAAAQABAD1AAAAigMAAAAA&#10;" path="m,192l50,161r72,-14l202,144r77,1l340,144,807,94r61,-1l935,93r63,-7l1051,65r23,-17l1109,25,1146,5,1171,e" filled="f" strokecolor="#1e1a19" strokeweight=".2mm">
                  <v:path o:connecttype="custom" o:connectlocs="0,991;50,960;122,946;202,943;279,944;340,943;807,893;868,892;935,892;998,885;1051,864;1074,847;1109,824;1146,804;1171,799" o:connectangles="0,0,0,0,0,0,0,0,0,0,0,0,0,0,0"/>
                </v:shape>
                <v:shape id="Picture 39" o:spid="_x0000_s1060" type="#_x0000_t75" style="position:absolute;left:6480;top:1443;width:476;height: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feaW/AAAA2wAAAA8AAABkcnMvZG93bnJldi54bWxEj8EKwjAQRO+C/xBW8KapIiLVKCIIXgSt&#10;Xnpbm7WtNpvSRK1/bwTB4zAzb5jFqjWVeFLjSssKRsMIBHFmdcm5gvNpO5iBcB5ZY2WZFLzJwWrZ&#10;7Sww1vbFR3omPhcBwi5GBYX3dSylywoy6Ia2Jg7e1TYGfZBNLnWDrwA3lRxH0VQaLDksFFjTpqDs&#10;njxMoFx3J063lxQ30frt8ts+OSReqX6vXc9BeGr9P/xr77SC6QS+X8IPkMs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H3mlvwAAANsAAAAPAAAAAAAAAAAAAAAAAJ8CAABk&#10;cnMvZG93bnJldi54bWxQSwUGAAAAAAQABAD3AAAAiwMAAAAA&#10;">
                  <v:imagedata r:id="rId39" o:title=""/>
                </v:shape>
                <v:shape id="FreeForm 40" o:spid="_x0000_s1061" style="position:absolute;left:5608;top:981;width:887;height:584;visibility:visible;mso-wrap-style:square;v-text-anchor:top" coordsize="887,5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GhvMMA&#10;AADbAAAADwAAAGRycy9kb3ducmV2LnhtbESPQWsCMRSE7wX/Q3hCbzXRUrGrUbS0oIceXPsDnpvn&#10;ZtvNy5Kkuv33RhB6HGbmG2ax6l0rzhRi41nDeKRAEFfeNFxr+Dp8PM1AxIRssPVMGv4owmo5eFhg&#10;YfyF93QuUy0yhGOBGmxKXSFlrCw5jCPfEWfv5IPDlGWopQl4yXDXyolSU+mw4bxgsaM3S9VP+es0&#10;7EKDz/3haOO3itvy+P7JavOq9eOwX89BJOrTf/je3hoN0xe4fck/QC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1GhvMMAAADbAAAADwAAAAAAAAAAAAAAAACYAgAAZHJzL2Rv&#10;d25yZXYueG1sUEsFBgAAAAAEAAQA9QAAAIgDAAAAAA==&#10;" path="m,l77,3r78,8l233,26r76,24l382,82r68,42l513,177r54,52l620,280r48,54l706,394r36,69l777,511r45,37l886,584e" filled="f" strokecolor="#1e1a19" strokeweight=".2mm">
                  <v:path o:connecttype="custom" o:connectlocs="0,981;77,984;155,992;233,1007;309,1031;382,1063;450,1105;513,1158;567,1210;620,1261;668,1315;706,1375;742,1444;777,1492;822,1529;886,1565" o:connectangles="0,0,0,0,0,0,0,0,0,0,0,0,0,0,0,0"/>
                </v:shape>
                <v:shape id="FreeForm 41" o:spid="_x0000_s1062" style="position:absolute;left:5578;top:995;width:918;height:592;visibility:visible;mso-wrap-style:square;v-text-anchor:top" coordsize="918,5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DosEA&#10;AADbAAAADwAAAGRycy9kb3ducmV2LnhtbESPwWrDMBBE74X+g9hCb43sFkRxIpsQKORaJ+S8sTaW&#10;ibWyLdVx+/VVIdDjMDNvmE21uF7MNIXOs4Z8lYEgbrzpuNVwPHy8vIMIEdlg75k0fFOAqnx82GBh&#10;/I0/aa5jKxKEQ4EabIxDIWVoLDkMKz8QJ+/iJ4cxyamVZsJbgrtevmaZkg47TgsWB9pZaq71l9Pg&#10;3pr96OwsT/Ug88PpPP5YpbR+flq2axCRlvgfvrf3RoNS8Pcl/QBZ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og6LBAAAA2wAAAA8AAAAAAAAAAAAAAAAAmAIAAGRycy9kb3du&#10;cmV2LnhtbFBLBQYAAAAABAAEAPUAAACGAwAAAAA=&#10;" path="m,l70,2r72,8l214,23r72,19l356,68r66,33l485,141r56,49l597,243r54,52l700,350r39,63l775,480r34,45l853,558r65,34e" filled="f" strokecolor="#1e1a19" strokeweight="1.0001mm">
                  <v:path o:connecttype="custom" o:connectlocs="0,995;70,997;142,1005;214,1018;286,1037;356,1063;422,1096;485,1136;541,1185;597,1238;651,1290;700,1345;739,1408;775,1475;809,1520;853,1553;918,1587" o:connectangles="0,0,0,0,0,0,0,0,0,0,0,0,0,0,0,0,0"/>
                </v:shape>
                <v:shape id="FreeForm 42" o:spid="_x0000_s1063" style="position:absolute;left:5167;top:887;width:194;height:39;visibility:visible;mso-wrap-style:square;v-text-anchor:top" coordsize="194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Mv8AA&#10;AADbAAAADwAAAGRycy9kb3ducmV2LnhtbESPQYvCMBSE74L/IbwFb5ruIlW6prIWRI9qxfOjebal&#10;zUtpslr/vREEj8PMfMOs1oNpxY16V1tW8D2LQBAXVtdcKjjn2+kShPPIGlvLpOBBDtbpeLTCRNs7&#10;H+l28qUIEHYJKqi87xIpXVGRQTezHXHwrrY36IPsS6l7vAe4aeVPFMXSYM1hocKOsoqK5vRvFLgs&#10;3mUb3ZwPl3mWH/NLXFw9KjX5Gv5+QXga/Cf8bu+1gngBry/hB8j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QsMv8AAAADbAAAADwAAAAAAAAAAAAAAAACYAgAAZHJzL2Rvd25y&#10;ZXYueG1sUEsFBgAAAAAEAAQA9QAAAIUDAAAAAA==&#10;" path="m194,l,,,38r194,e" filled="f" strokecolor="#010202" strokeweight=".07619mm">
                  <v:path o:connecttype="custom" o:connectlocs="194,887;0,887;0,925;194,925" o:connectangles="0,0,0,0"/>
                </v:shape>
                <v:shape id="Text Box 45" o:spid="_x0000_s1064" type="#_x0000_t202" style="position:absolute;left:7123;top:361;width:12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<v:textbox inset="0,0,0,0">
                    <w:txbxContent>
                      <w:p w:rsidR="001110DB" w:rsidRDefault="001110DB" w:rsidP="00825DFD">
                        <w:pPr>
                          <w:spacing w:line="178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E1A19"/>
                            <w:sz w:val="18"/>
                          </w:rPr>
                          <w:t>B</w:t>
                        </w:r>
                      </w:p>
                    </w:txbxContent>
                  </v:textbox>
                </v:shape>
                <v:shape id="Text Box 46" o:spid="_x0000_s1065" type="#_x0000_t202" style="position:absolute;left:5354;top:638;width:121;height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<v:textbox inset="0,0,0,0">
                    <w:txbxContent>
                      <w:p w:rsidR="001110DB" w:rsidRDefault="001110DB" w:rsidP="00825DFD">
                        <w:pPr>
                          <w:spacing w:line="178" w:lineRule="exact"/>
                          <w:rPr>
                            <w:sz w:val="18"/>
                          </w:rPr>
                        </w:pPr>
                        <w:r>
                          <w:rPr>
                            <w:color w:val="1E1A19"/>
                            <w:sz w:val="18"/>
                          </w:rPr>
                          <w:t>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Arial" w:hAnsi="Arial" w:cs="Arial"/>
        </w:rPr>
        <w:t>Of</w:t>
      </w:r>
      <w:r>
        <w:rPr>
          <w:rFonts w:ascii="Arial" w:hAnsi="Arial" w:cs="Arial"/>
        </w:rPr>
        <w:br/>
      </w:r>
    </w:p>
    <w:p w:rsidR="003C7A73" w:rsidRPr="00825DFD" w:rsidRDefault="00825DFD" w:rsidP="003C7A73">
      <w:pPr>
        <w:rPr>
          <w:sz w:val="16"/>
          <w:szCs w:val="16"/>
        </w:rPr>
      </w:pPr>
      <w:r>
        <w:t xml:space="preserve">                                                                                                                </w:t>
      </w:r>
      <w:r w:rsidRPr="00825DFD">
        <w:rPr>
          <w:sz w:val="16"/>
          <w:szCs w:val="16"/>
        </w:rPr>
        <w:t>(1x)</w:t>
      </w:r>
    </w:p>
    <w:p w:rsidR="003C7A73" w:rsidRPr="00E945D3" w:rsidRDefault="00E945D3" w:rsidP="003C7A7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8"/>
        </w:rPr>
        <w:br/>
      </w:r>
      <w:r w:rsidRPr="00E945D3">
        <w:rPr>
          <w:rFonts w:ascii="Arial" w:hAnsi="Arial" w:cs="Arial"/>
          <w:b/>
          <w:sz w:val="24"/>
          <w:szCs w:val="24"/>
        </w:rPr>
        <w:t>1.2 Betekenis van de knoppen/lichtjes</w:t>
      </w:r>
    </w:p>
    <w:p w:rsidR="003C7A73" w:rsidRPr="003C7A73" w:rsidRDefault="00535679" w:rsidP="003C7A73">
      <w:r>
        <w:rPr>
          <w:rFonts w:ascii="Arial" w:hAnsi="Arial" w:cs="Arial"/>
          <w:noProof/>
          <w:lang w:eastAsia="nl-NL"/>
        </w:rPr>
        <w:drawing>
          <wp:anchor distT="0" distB="0" distL="114300" distR="114300" simplePos="0" relativeHeight="251672576" behindDoc="0" locked="0" layoutInCell="1" allowOverlap="1" wp14:anchorId="361DBDEA" wp14:editId="2E0B805E">
            <wp:simplePos x="0" y="0"/>
            <wp:positionH relativeFrom="column">
              <wp:posOffset>141825</wp:posOffset>
            </wp:positionH>
            <wp:positionV relativeFrom="paragraph">
              <wp:posOffset>200687</wp:posOffset>
            </wp:positionV>
            <wp:extent cx="1299783" cy="1200647"/>
            <wp:effectExtent l="0" t="0" r="0" b="0"/>
            <wp:wrapNone/>
            <wp:docPr id="170" name="Afbeelding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ule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48" cy="1203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elraster"/>
        <w:tblpPr w:leftFromText="141" w:rightFromText="141" w:vertAnchor="text" w:horzAnchor="page" w:tblpX="4801" w:tblpY="296"/>
        <w:tblW w:w="0" w:type="auto"/>
        <w:tblLook w:val="04A0" w:firstRow="1" w:lastRow="0" w:firstColumn="1" w:lastColumn="0" w:noHBand="0" w:noVBand="1"/>
      </w:tblPr>
      <w:tblGrid>
        <w:gridCol w:w="328"/>
        <w:gridCol w:w="2624"/>
      </w:tblGrid>
      <w:tr w:rsidR="00BB2D60" w:rsidTr="00BB2D60">
        <w:tc>
          <w:tcPr>
            <w:tcW w:w="0" w:type="auto"/>
          </w:tcPr>
          <w:p w:rsidR="00BB2D60" w:rsidRDefault="00BB2D60" w:rsidP="00BB2D60">
            <w:pPr>
              <w:tabs>
                <w:tab w:val="center" w:pos="4536"/>
              </w:tabs>
            </w:pPr>
            <w:r>
              <w:t>1</w:t>
            </w:r>
          </w:p>
        </w:tc>
        <w:tc>
          <w:tcPr>
            <w:tcW w:w="0" w:type="auto"/>
          </w:tcPr>
          <w:p w:rsidR="00BB2D60" w:rsidRDefault="00BB2D60" w:rsidP="00BB2D60">
            <w:pPr>
              <w:tabs>
                <w:tab w:val="center" w:pos="4536"/>
              </w:tabs>
            </w:pPr>
            <w:r>
              <w:t>LED lampje (groen = actief)</w:t>
            </w:r>
          </w:p>
        </w:tc>
      </w:tr>
      <w:tr w:rsidR="00BB2D60" w:rsidTr="00BB2D60">
        <w:tc>
          <w:tcPr>
            <w:tcW w:w="0" w:type="auto"/>
          </w:tcPr>
          <w:p w:rsidR="00BB2D60" w:rsidRDefault="00BB2D60" w:rsidP="00BB2D60">
            <w:pPr>
              <w:tabs>
                <w:tab w:val="center" w:pos="4536"/>
              </w:tabs>
            </w:pPr>
            <w:r>
              <w:t>2</w:t>
            </w:r>
          </w:p>
        </w:tc>
        <w:tc>
          <w:tcPr>
            <w:tcW w:w="0" w:type="auto"/>
          </w:tcPr>
          <w:p w:rsidR="00BB2D60" w:rsidRDefault="00BB2D60" w:rsidP="00BB2D60">
            <w:pPr>
              <w:tabs>
                <w:tab w:val="center" w:pos="4536"/>
              </w:tabs>
            </w:pPr>
            <w:r>
              <w:t>Netwerk configuratie knop</w:t>
            </w:r>
          </w:p>
        </w:tc>
      </w:tr>
    </w:tbl>
    <w:p w:rsidR="00B8190B" w:rsidRPr="003C7A73" w:rsidRDefault="00535679" w:rsidP="00B8190B">
      <w:pPr>
        <w:tabs>
          <w:tab w:val="center" w:pos="4536"/>
        </w:tabs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1CF80E5" wp14:editId="3090918E">
                <wp:simplePos x="0" y="0"/>
                <wp:positionH relativeFrom="page">
                  <wp:posOffset>3696970</wp:posOffset>
                </wp:positionH>
                <wp:positionV relativeFrom="paragraph">
                  <wp:posOffset>5669915</wp:posOffset>
                </wp:positionV>
                <wp:extent cx="1015365" cy="940435"/>
                <wp:effectExtent l="10795" t="6350" r="2540" b="5715"/>
                <wp:wrapNone/>
                <wp:docPr id="150" name="Groe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5365" cy="940435"/>
                          <a:chOff x="5822" y="-215"/>
                          <a:chExt cx="1599" cy="1481"/>
                        </a:xfrm>
                      </wpg:grpSpPr>
                      <pic:pic xmlns:pic="http://schemas.openxmlformats.org/drawingml/2006/picture">
                        <pic:nvPicPr>
                          <pic:cNvPr id="15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4" y="-108"/>
                            <a:ext cx="1119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Line 79"/>
                        <wps:cNvCnPr/>
                        <wps:spPr bwMode="auto">
                          <a:xfrm>
                            <a:off x="5968" y="-108"/>
                            <a:ext cx="828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4" y="-110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" name="Line 81"/>
                        <wps:cNvCnPr/>
                        <wps:spPr bwMode="auto">
                          <a:xfrm>
                            <a:off x="6939" y="36"/>
                            <a:ext cx="0" cy="1084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5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94" y="1118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" name="Line 83"/>
                        <wps:cNvCnPr/>
                        <wps:spPr bwMode="auto">
                          <a:xfrm>
                            <a:off x="6796" y="1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3" y="1118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Line 85"/>
                        <wps:cNvCnPr/>
                        <wps:spPr bwMode="auto">
                          <a:xfrm flipV="1">
                            <a:off x="5825" y="36"/>
                            <a:ext cx="0" cy="1084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3" y="-110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Line 87"/>
                        <wps:cNvCnPr/>
                        <wps:spPr bwMode="auto">
                          <a:xfrm>
                            <a:off x="6063" y="-213"/>
                            <a:ext cx="828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1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9" y="-215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Line 89"/>
                        <wps:cNvCnPr/>
                        <wps:spPr bwMode="auto">
                          <a:xfrm>
                            <a:off x="7034" y="-69"/>
                            <a:ext cx="0" cy="1084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FreeForm 90"/>
                        <wps:cNvSpPr>
                          <a:spLocks noChangeArrowheads="1"/>
                        </wps:cNvSpPr>
                        <wps:spPr bwMode="auto">
                          <a:xfrm>
                            <a:off x="6997" y="1015"/>
                            <a:ext cx="38" cy="97"/>
                          </a:xfrm>
                          <a:custGeom>
                            <a:avLst/>
                            <a:gdLst>
                              <a:gd name="T0" fmla="+- 0 6997 6997"/>
                              <a:gd name="T1" fmla="*/ T0 w 38"/>
                              <a:gd name="T2" fmla="+- 0 1111 1015"/>
                              <a:gd name="T3" fmla="*/ 1111 h 97"/>
                              <a:gd name="T4" fmla="+- 0 7031 6997"/>
                              <a:gd name="T5" fmla="*/ T4 w 38"/>
                              <a:gd name="T6" fmla="+- 0 1044 1015"/>
                              <a:gd name="T7" fmla="*/ 1044 h 97"/>
                              <a:gd name="T8" fmla="+- 0 7034 6997"/>
                              <a:gd name="T9" fmla="*/ T8 w 38"/>
                              <a:gd name="T10" fmla="+- 0 1021 1015"/>
                              <a:gd name="T11" fmla="*/ 1021 h 97"/>
                              <a:gd name="T12" fmla="+- 0 7034 6997"/>
                              <a:gd name="T13" fmla="*/ T12 w 38"/>
                              <a:gd name="T14" fmla="+- 0 1015 1015"/>
                              <a:gd name="T15" fmla="*/ 1015 h 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8" h="97">
                                <a:moveTo>
                                  <a:pt x="0" y="96"/>
                                </a:moveTo>
                                <a:lnTo>
                                  <a:pt x="34" y="29"/>
                                </a:lnTo>
                                <a:lnTo>
                                  <a:pt x="37" y="6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0" y="-215"/>
                            <a:ext cx="20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5" name="Line 92"/>
                        <wps:cNvCnPr/>
                        <wps:spPr bwMode="auto">
                          <a:xfrm flipV="1">
                            <a:off x="6902" y="1111"/>
                            <a:ext cx="95" cy="105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01020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FreeForm 93"/>
                        <wps:cNvSpPr>
                          <a:spLocks noChangeArrowheads="1"/>
                        </wps:cNvSpPr>
                        <wps:spPr bwMode="auto">
                          <a:xfrm>
                            <a:off x="6658" y="145"/>
                            <a:ext cx="81" cy="81"/>
                          </a:xfrm>
                          <a:custGeom>
                            <a:avLst/>
                            <a:gdLst>
                              <a:gd name="T0" fmla="+- 0 6739 6658"/>
                              <a:gd name="T1" fmla="*/ T0 w 81"/>
                              <a:gd name="T2" fmla="+- 0 186 145"/>
                              <a:gd name="T3" fmla="*/ 186 h 81"/>
                              <a:gd name="T4" fmla="+- 0 6739 6658"/>
                              <a:gd name="T5" fmla="*/ T4 w 81"/>
                              <a:gd name="T6" fmla="+- 0 184 145"/>
                              <a:gd name="T7" fmla="*/ 184 h 81"/>
                              <a:gd name="T8" fmla="+- 0 6735 6658"/>
                              <a:gd name="T9" fmla="*/ T8 w 81"/>
                              <a:gd name="T10" fmla="+- 0 169 145"/>
                              <a:gd name="T11" fmla="*/ 169 h 81"/>
                              <a:gd name="T12" fmla="+- 0 6727 6658"/>
                              <a:gd name="T13" fmla="*/ T12 w 81"/>
                              <a:gd name="T14" fmla="+- 0 157 145"/>
                              <a:gd name="T15" fmla="*/ 157 h 81"/>
                              <a:gd name="T16" fmla="+- 0 6718 6658"/>
                              <a:gd name="T17" fmla="*/ T16 w 81"/>
                              <a:gd name="T18" fmla="+- 0 151 145"/>
                              <a:gd name="T19" fmla="*/ 151 h 81"/>
                              <a:gd name="T20" fmla="+- 0 6718 6658"/>
                              <a:gd name="T21" fmla="*/ T20 w 81"/>
                              <a:gd name="T22" fmla="+- 0 186 145"/>
                              <a:gd name="T23" fmla="*/ 186 h 81"/>
                              <a:gd name="T24" fmla="+- 0 6718 6658"/>
                              <a:gd name="T25" fmla="*/ T24 w 81"/>
                              <a:gd name="T26" fmla="+- 0 197 145"/>
                              <a:gd name="T27" fmla="*/ 197 h 81"/>
                              <a:gd name="T28" fmla="+- 0 6710 6658"/>
                              <a:gd name="T29" fmla="*/ T28 w 81"/>
                              <a:gd name="T30" fmla="+- 0 205 145"/>
                              <a:gd name="T31" fmla="*/ 205 h 81"/>
                              <a:gd name="T32" fmla="+- 0 6699 6658"/>
                              <a:gd name="T33" fmla="*/ T32 w 81"/>
                              <a:gd name="T34" fmla="+- 0 206 145"/>
                              <a:gd name="T35" fmla="*/ 206 h 81"/>
                              <a:gd name="T36" fmla="+- 0 6698 6658"/>
                              <a:gd name="T37" fmla="*/ T36 w 81"/>
                              <a:gd name="T38" fmla="+- 0 206 145"/>
                              <a:gd name="T39" fmla="*/ 206 h 81"/>
                              <a:gd name="T40" fmla="+- 0 6697 6658"/>
                              <a:gd name="T41" fmla="*/ T40 w 81"/>
                              <a:gd name="T42" fmla="+- 0 206 145"/>
                              <a:gd name="T43" fmla="*/ 206 h 81"/>
                              <a:gd name="T44" fmla="+- 0 6687 6658"/>
                              <a:gd name="T45" fmla="*/ T44 w 81"/>
                              <a:gd name="T46" fmla="+- 0 205 145"/>
                              <a:gd name="T47" fmla="*/ 205 h 81"/>
                              <a:gd name="T48" fmla="+- 0 6679 6658"/>
                              <a:gd name="T49" fmla="*/ T48 w 81"/>
                              <a:gd name="T50" fmla="+- 0 197 145"/>
                              <a:gd name="T51" fmla="*/ 197 h 81"/>
                              <a:gd name="T52" fmla="+- 0 6678 6658"/>
                              <a:gd name="T53" fmla="*/ T52 w 81"/>
                              <a:gd name="T54" fmla="+- 0 188 145"/>
                              <a:gd name="T55" fmla="*/ 188 h 81"/>
                              <a:gd name="T56" fmla="+- 0 6678 6658"/>
                              <a:gd name="T57" fmla="*/ T56 w 81"/>
                              <a:gd name="T58" fmla="+- 0 186 145"/>
                              <a:gd name="T59" fmla="*/ 186 h 81"/>
                              <a:gd name="T60" fmla="+- 0 6678 6658"/>
                              <a:gd name="T61" fmla="*/ T60 w 81"/>
                              <a:gd name="T62" fmla="+- 0 184 145"/>
                              <a:gd name="T63" fmla="*/ 184 h 81"/>
                              <a:gd name="T64" fmla="+- 0 6679 6658"/>
                              <a:gd name="T65" fmla="*/ T64 w 81"/>
                              <a:gd name="T66" fmla="+- 0 174 145"/>
                              <a:gd name="T67" fmla="*/ 174 h 81"/>
                              <a:gd name="T68" fmla="+- 0 6687 6658"/>
                              <a:gd name="T69" fmla="*/ T68 w 81"/>
                              <a:gd name="T70" fmla="+- 0 166 145"/>
                              <a:gd name="T71" fmla="*/ 166 h 81"/>
                              <a:gd name="T72" fmla="+- 0 6698 6658"/>
                              <a:gd name="T73" fmla="*/ T72 w 81"/>
                              <a:gd name="T74" fmla="+- 0 165 145"/>
                              <a:gd name="T75" fmla="*/ 165 h 81"/>
                              <a:gd name="T76" fmla="+- 0 6710 6658"/>
                              <a:gd name="T77" fmla="*/ T76 w 81"/>
                              <a:gd name="T78" fmla="+- 0 166 145"/>
                              <a:gd name="T79" fmla="*/ 166 h 81"/>
                              <a:gd name="T80" fmla="+- 0 6718 6658"/>
                              <a:gd name="T81" fmla="*/ T80 w 81"/>
                              <a:gd name="T82" fmla="+- 0 174 145"/>
                              <a:gd name="T83" fmla="*/ 174 h 81"/>
                              <a:gd name="T84" fmla="+- 0 6718 6658"/>
                              <a:gd name="T85" fmla="*/ T84 w 81"/>
                              <a:gd name="T86" fmla="+- 0 186 145"/>
                              <a:gd name="T87" fmla="*/ 186 h 81"/>
                              <a:gd name="T88" fmla="+- 0 6718 6658"/>
                              <a:gd name="T89" fmla="*/ T88 w 81"/>
                              <a:gd name="T90" fmla="+- 0 151 145"/>
                              <a:gd name="T91" fmla="*/ 151 h 81"/>
                              <a:gd name="T92" fmla="+- 0 6715 6658"/>
                              <a:gd name="T93" fmla="*/ T92 w 81"/>
                              <a:gd name="T94" fmla="+- 0 149 145"/>
                              <a:gd name="T95" fmla="*/ 149 h 81"/>
                              <a:gd name="T96" fmla="+- 0 6700 6658"/>
                              <a:gd name="T97" fmla="*/ T96 w 81"/>
                              <a:gd name="T98" fmla="+- 0 145 145"/>
                              <a:gd name="T99" fmla="*/ 145 h 81"/>
                              <a:gd name="T100" fmla="+- 0 6698 6658"/>
                              <a:gd name="T101" fmla="*/ T100 w 81"/>
                              <a:gd name="T102" fmla="+- 0 145 145"/>
                              <a:gd name="T103" fmla="*/ 145 h 81"/>
                              <a:gd name="T104" fmla="+- 0 6696 6658"/>
                              <a:gd name="T105" fmla="*/ T104 w 81"/>
                              <a:gd name="T106" fmla="+- 0 145 145"/>
                              <a:gd name="T107" fmla="*/ 145 h 81"/>
                              <a:gd name="T108" fmla="+- 0 6658 6658"/>
                              <a:gd name="T109" fmla="*/ T108 w 81"/>
                              <a:gd name="T110" fmla="+- 0 186 145"/>
                              <a:gd name="T111" fmla="*/ 186 h 81"/>
                              <a:gd name="T112" fmla="+- 0 6658 6658"/>
                              <a:gd name="T113" fmla="*/ T112 w 81"/>
                              <a:gd name="T114" fmla="+- 0 188 145"/>
                              <a:gd name="T115" fmla="*/ 188 h 81"/>
                              <a:gd name="T116" fmla="+- 0 6698 6658"/>
                              <a:gd name="T117" fmla="*/ T116 w 81"/>
                              <a:gd name="T118" fmla="+- 0 226 145"/>
                              <a:gd name="T119" fmla="*/ 226 h 81"/>
                              <a:gd name="T120" fmla="+- 0 6700 6658"/>
                              <a:gd name="T121" fmla="*/ T120 w 81"/>
                              <a:gd name="T122" fmla="+- 0 226 145"/>
                              <a:gd name="T123" fmla="*/ 226 h 81"/>
                              <a:gd name="T124" fmla="+- 0 6715 6658"/>
                              <a:gd name="T125" fmla="*/ T124 w 81"/>
                              <a:gd name="T126" fmla="+- 0 222 145"/>
                              <a:gd name="T127" fmla="*/ 222 h 81"/>
                              <a:gd name="T128" fmla="+- 0 6727 6658"/>
                              <a:gd name="T129" fmla="*/ T128 w 81"/>
                              <a:gd name="T130" fmla="+- 0 214 145"/>
                              <a:gd name="T131" fmla="*/ 214 h 81"/>
                              <a:gd name="T132" fmla="+- 0 6735 6658"/>
                              <a:gd name="T133" fmla="*/ T132 w 81"/>
                              <a:gd name="T134" fmla="+- 0 202 145"/>
                              <a:gd name="T135" fmla="*/ 202 h 81"/>
                              <a:gd name="T136" fmla="+- 0 6739 6658"/>
                              <a:gd name="T137" fmla="*/ T136 w 81"/>
                              <a:gd name="T138" fmla="+- 0 188 145"/>
                              <a:gd name="T139" fmla="*/ 188 h 81"/>
                              <a:gd name="T140" fmla="+- 0 6739 6658"/>
                              <a:gd name="T141" fmla="*/ T140 w 81"/>
                              <a:gd name="T142" fmla="+- 0 186 145"/>
                              <a:gd name="T143" fmla="*/ 186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1" h="81">
                                <a:moveTo>
                                  <a:pt x="81" y="41"/>
                                </a:moveTo>
                                <a:lnTo>
                                  <a:pt x="81" y="39"/>
                                </a:lnTo>
                                <a:lnTo>
                                  <a:pt x="77" y="24"/>
                                </a:lnTo>
                                <a:lnTo>
                                  <a:pt x="69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41"/>
                                </a:lnTo>
                                <a:lnTo>
                                  <a:pt x="60" y="52"/>
                                </a:lnTo>
                                <a:lnTo>
                                  <a:pt x="52" y="60"/>
                                </a:lnTo>
                                <a:lnTo>
                                  <a:pt x="41" y="61"/>
                                </a:lnTo>
                                <a:lnTo>
                                  <a:pt x="40" y="61"/>
                                </a:lnTo>
                                <a:lnTo>
                                  <a:pt x="39" y="61"/>
                                </a:lnTo>
                                <a:lnTo>
                                  <a:pt x="29" y="60"/>
                                </a:lnTo>
                                <a:lnTo>
                                  <a:pt x="21" y="52"/>
                                </a:lnTo>
                                <a:lnTo>
                                  <a:pt x="20" y="43"/>
                                </a:lnTo>
                                <a:lnTo>
                                  <a:pt x="20" y="41"/>
                                </a:lnTo>
                                <a:lnTo>
                                  <a:pt x="20" y="39"/>
                                </a:lnTo>
                                <a:lnTo>
                                  <a:pt x="21" y="29"/>
                                </a:lnTo>
                                <a:lnTo>
                                  <a:pt x="29" y="21"/>
                                </a:lnTo>
                                <a:lnTo>
                                  <a:pt x="40" y="20"/>
                                </a:lnTo>
                                <a:lnTo>
                                  <a:pt x="52" y="21"/>
                                </a:lnTo>
                                <a:lnTo>
                                  <a:pt x="60" y="29"/>
                                </a:lnTo>
                                <a:lnTo>
                                  <a:pt x="60" y="41"/>
                                </a:lnTo>
                                <a:lnTo>
                                  <a:pt x="60" y="6"/>
                                </a:lnTo>
                                <a:lnTo>
                                  <a:pt x="57" y="4"/>
                                </a:lnTo>
                                <a:lnTo>
                                  <a:pt x="42" y="0"/>
                                </a:lnTo>
                                <a:lnTo>
                                  <a:pt x="4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41"/>
                                </a:lnTo>
                                <a:lnTo>
                                  <a:pt x="0" y="43"/>
                                </a:lnTo>
                                <a:lnTo>
                                  <a:pt x="40" y="81"/>
                                </a:lnTo>
                                <a:lnTo>
                                  <a:pt x="42" y="81"/>
                                </a:lnTo>
                                <a:lnTo>
                                  <a:pt x="57" y="77"/>
                                </a:lnTo>
                                <a:lnTo>
                                  <a:pt x="69" y="69"/>
                                </a:lnTo>
                                <a:lnTo>
                                  <a:pt x="77" y="57"/>
                                </a:lnTo>
                                <a:lnTo>
                                  <a:pt x="81" y="43"/>
                                </a:lnTo>
                                <a:lnTo>
                                  <a:pt x="81" y="41"/>
                                </a:lnTo>
                              </a:path>
                            </a:pathLst>
                          </a:custGeom>
                          <a:solidFill>
                            <a:srgbClr val="1E1A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94"/>
                        <wps:cNvCnPr/>
                        <wps:spPr bwMode="auto">
                          <a:xfrm>
                            <a:off x="6726" y="186"/>
                            <a:ext cx="689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FreeForm 95"/>
                        <wps:cNvSpPr>
                          <a:spLocks noChangeArrowheads="1"/>
                        </wps:cNvSpPr>
                        <wps:spPr bwMode="auto">
                          <a:xfrm>
                            <a:off x="6769" y="719"/>
                            <a:ext cx="81" cy="81"/>
                          </a:xfrm>
                          <a:custGeom>
                            <a:avLst/>
                            <a:gdLst>
                              <a:gd name="T0" fmla="+- 0 6850 6769"/>
                              <a:gd name="T1" fmla="*/ T0 w 81"/>
                              <a:gd name="T2" fmla="+- 0 759 719"/>
                              <a:gd name="T3" fmla="*/ 759 h 81"/>
                              <a:gd name="T4" fmla="+- 0 6850 6769"/>
                              <a:gd name="T5" fmla="*/ T4 w 81"/>
                              <a:gd name="T6" fmla="+- 0 757 719"/>
                              <a:gd name="T7" fmla="*/ 757 h 81"/>
                              <a:gd name="T8" fmla="+- 0 6846 6769"/>
                              <a:gd name="T9" fmla="*/ T8 w 81"/>
                              <a:gd name="T10" fmla="+- 0 742 719"/>
                              <a:gd name="T11" fmla="*/ 742 h 81"/>
                              <a:gd name="T12" fmla="+- 0 6838 6769"/>
                              <a:gd name="T13" fmla="*/ T12 w 81"/>
                              <a:gd name="T14" fmla="+- 0 730 719"/>
                              <a:gd name="T15" fmla="*/ 730 h 81"/>
                              <a:gd name="T16" fmla="+- 0 6830 6769"/>
                              <a:gd name="T17" fmla="*/ T16 w 81"/>
                              <a:gd name="T18" fmla="+- 0 725 719"/>
                              <a:gd name="T19" fmla="*/ 725 h 81"/>
                              <a:gd name="T20" fmla="+- 0 6830 6769"/>
                              <a:gd name="T21" fmla="*/ T20 w 81"/>
                              <a:gd name="T22" fmla="+- 0 759 719"/>
                              <a:gd name="T23" fmla="*/ 759 h 81"/>
                              <a:gd name="T24" fmla="+- 0 6829 6769"/>
                              <a:gd name="T25" fmla="*/ T24 w 81"/>
                              <a:gd name="T26" fmla="+- 0 761 719"/>
                              <a:gd name="T27" fmla="*/ 761 h 81"/>
                              <a:gd name="T28" fmla="+- 0 6829 6769"/>
                              <a:gd name="T29" fmla="*/ T28 w 81"/>
                              <a:gd name="T30" fmla="+- 0 770 719"/>
                              <a:gd name="T31" fmla="*/ 770 h 81"/>
                              <a:gd name="T32" fmla="+- 0 6821 6769"/>
                              <a:gd name="T33" fmla="*/ T32 w 81"/>
                              <a:gd name="T34" fmla="+- 0 779 719"/>
                              <a:gd name="T35" fmla="*/ 779 h 81"/>
                              <a:gd name="T36" fmla="+- 0 6809 6769"/>
                              <a:gd name="T37" fmla="*/ T36 w 81"/>
                              <a:gd name="T38" fmla="+- 0 779 719"/>
                              <a:gd name="T39" fmla="*/ 779 h 81"/>
                              <a:gd name="T40" fmla="+- 0 6798 6769"/>
                              <a:gd name="T41" fmla="*/ T40 w 81"/>
                              <a:gd name="T42" fmla="+- 0 779 719"/>
                              <a:gd name="T43" fmla="*/ 779 h 81"/>
                              <a:gd name="T44" fmla="+- 0 6790 6769"/>
                              <a:gd name="T45" fmla="*/ T44 w 81"/>
                              <a:gd name="T46" fmla="+- 0 770 719"/>
                              <a:gd name="T47" fmla="*/ 770 h 81"/>
                              <a:gd name="T48" fmla="+- 0 6789 6769"/>
                              <a:gd name="T49" fmla="*/ T48 w 81"/>
                              <a:gd name="T50" fmla="+- 0 761 719"/>
                              <a:gd name="T51" fmla="*/ 761 h 81"/>
                              <a:gd name="T52" fmla="+- 0 6789 6769"/>
                              <a:gd name="T53" fmla="*/ T52 w 81"/>
                              <a:gd name="T54" fmla="+- 0 759 719"/>
                              <a:gd name="T55" fmla="*/ 759 h 81"/>
                              <a:gd name="T56" fmla="+- 0 6789 6769"/>
                              <a:gd name="T57" fmla="*/ T56 w 81"/>
                              <a:gd name="T58" fmla="+- 0 757 719"/>
                              <a:gd name="T59" fmla="*/ 757 h 81"/>
                              <a:gd name="T60" fmla="+- 0 6790 6769"/>
                              <a:gd name="T61" fmla="*/ T60 w 81"/>
                              <a:gd name="T62" fmla="+- 0 748 719"/>
                              <a:gd name="T63" fmla="*/ 748 h 81"/>
                              <a:gd name="T64" fmla="+- 0 6798 6769"/>
                              <a:gd name="T65" fmla="*/ T64 w 81"/>
                              <a:gd name="T66" fmla="+- 0 739 719"/>
                              <a:gd name="T67" fmla="*/ 739 h 81"/>
                              <a:gd name="T68" fmla="+- 0 6808 6769"/>
                              <a:gd name="T69" fmla="*/ T68 w 81"/>
                              <a:gd name="T70" fmla="+- 0 739 719"/>
                              <a:gd name="T71" fmla="*/ 739 h 81"/>
                              <a:gd name="T72" fmla="+- 0 6809 6769"/>
                              <a:gd name="T73" fmla="*/ T72 w 81"/>
                              <a:gd name="T74" fmla="+- 0 739 719"/>
                              <a:gd name="T75" fmla="*/ 739 h 81"/>
                              <a:gd name="T76" fmla="+- 0 6810 6769"/>
                              <a:gd name="T77" fmla="*/ T76 w 81"/>
                              <a:gd name="T78" fmla="+- 0 739 719"/>
                              <a:gd name="T79" fmla="*/ 739 h 81"/>
                              <a:gd name="T80" fmla="+- 0 6821 6769"/>
                              <a:gd name="T81" fmla="*/ T80 w 81"/>
                              <a:gd name="T82" fmla="+- 0 739 719"/>
                              <a:gd name="T83" fmla="*/ 739 h 81"/>
                              <a:gd name="T84" fmla="+- 0 6829 6769"/>
                              <a:gd name="T85" fmla="*/ T84 w 81"/>
                              <a:gd name="T86" fmla="+- 0 748 719"/>
                              <a:gd name="T87" fmla="*/ 748 h 81"/>
                              <a:gd name="T88" fmla="+- 0 6829 6769"/>
                              <a:gd name="T89" fmla="*/ T88 w 81"/>
                              <a:gd name="T90" fmla="+- 0 757 719"/>
                              <a:gd name="T91" fmla="*/ 757 h 81"/>
                              <a:gd name="T92" fmla="+- 0 6830 6769"/>
                              <a:gd name="T93" fmla="*/ T92 w 81"/>
                              <a:gd name="T94" fmla="+- 0 759 719"/>
                              <a:gd name="T95" fmla="*/ 759 h 81"/>
                              <a:gd name="T96" fmla="+- 0 6830 6769"/>
                              <a:gd name="T97" fmla="*/ T96 w 81"/>
                              <a:gd name="T98" fmla="+- 0 725 719"/>
                              <a:gd name="T99" fmla="*/ 725 h 81"/>
                              <a:gd name="T100" fmla="+- 0 6826 6769"/>
                              <a:gd name="T101" fmla="*/ T100 w 81"/>
                              <a:gd name="T102" fmla="+- 0 722 719"/>
                              <a:gd name="T103" fmla="*/ 722 h 81"/>
                              <a:gd name="T104" fmla="+- 0 6811 6769"/>
                              <a:gd name="T105" fmla="*/ T104 w 81"/>
                              <a:gd name="T106" fmla="+- 0 719 719"/>
                              <a:gd name="T107" fmla="*/ 719 h 81"/>
                              <a:gd name="T108" fmla="+- 0 6809 6769"/>
                              <a:gd name="T109" fmla="*/ T108 w 81"/>
                              <a:gd name="T110" fmla="+- 0 719 719"/>
                              <a:gd name="T111" fmla="*/ 719 h 81"/>
                              <a:gd name="T112" fmla="+- 0 6807 6769"/>
                              <a:gd name="T113" fmla="*/ T112 w 81"/>
                              <a:gd name="T114" fmla="+- 0 719 719"/>
                              <a:gd name="T115" fmla="*/ 719 h 81"/>
                              <a:gd name="T116" fmla="+- 0 6769 6769"/>
                              <a:gd name="T117" fmla="*/ T116 w 81"/>
                              <a:gd name="T118" fmla="+- 0 759 719"/>
                              <a:gd name="T119" fmla="*/ 759 h 81"/>
                              <a:gd name="T120" fmla="+- 0 6769 6769"/>
                              <a:gd name="T121" fmla="*/ T120 w 81"/>
                              <a:gd name="T122" fmla="+- 0 761 719"/>
                              <a:gd name="T123" fmla="*/ 761 h 81"/>
                              <a:gd name="T124" fmla="+- 0 6809 6769"/>
                              <a:gd name="T125" fmla="*/ T124 w 81"/>
                              <a:gd name="T126" fmla="+- 0 799 719"/>
                              <a:gd name="T127" fmla="*/ 799 h 81"/>
                              <a:gd name="T128" fmla="+- 0 6811 6769"/>
                              <a:gd name="T129" fmla="*/ T128 w 81"/>
                              <a:gd name="T130" fmla="+- 0 799 719"/>
                              <a:gd name="T131" fmla="*/ 799 h 81"/>
                              <a:gd name="T132" fmla="+- 0 6826 6769"/>
                              <a:gd name="T133" fmla="*/ T132 w 81"/>
                              <a:gd name="T134" fmla="+- 0 796 719"/>
                              <a:gd name="T135" fmla="*/ 796 h 81"/>
                              <a:gd name="T136" fmla="+- 0 6838 6769"/>
                              <a:gd name="T137" fmla="*/ T136 w 81"/>
                              <a:gd name="T138" fmla="+- 0 787 719"/>
                              <a:gd name="T139" fmla="*/ 787 h 81"/>
                              <a:gd name="T140" fmla="+- 0 6846 6769"/>
                              <a:gd name="T141" fmla="*/ T140 w 81"/>
                              <a:gd name="T142" fmla="+- 0 776 719"/>
                              <a:gd name="T143" fmla="*/ 776 h 81"/>
                              <a:gd name="T144" fmla="+- 0 6850 6769"/>
                              <a:gd name="T145" fmla="*/ T144 w 81"/>
                              <a:gd name="T146" fmla="+- 0 761 719"/>
                              <a:gd name="T147" fmla="*/ 761 h 81"/>
                              <a:gd name="T148" fmla="+- 0 6850 6769"/>
                              <a:gd name="T149" fmla="*/ T148 w 81"/>
                              <a:gd name="T150" fmla="+- 0 759 719"/>
                              <a:gd name="T151" fmla="*/ 759 h 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81" h="81">
                                <a:moveTo>
                                  <a:pt x="81" y="40"/>
                                </a:moveTo>
                                <a:lnTo>
                                  <a:pt x="81" y="38"/>
                                </a:lnTo>
                                <a:lnTo>
                                  <a:pt x="77" y="23"/>
                                </a:lnTo>
                                <a:lnTo>
                                  <a:pt x="69" y="11"/>
                                </a:lnTo>
                                <a:lnTo>
                                  <a:pt x="61" y="6"/>
                                </a:lnTo>
                                <a:lnTo>
                                  <a:pt x="61" y="40"/>
                                </a:lnTo>
                                <a:lnTo>
                                  <a:pt x="60" y="42"/>
                                </a:lnTo>
                                <a:lnTo>
                                  <a:pt x="60" y="51"/>
                                </a:lnTo>
                                <a:lnTo>
                                  <a:pt x="52" y="60"/>
                                </a:lnTo>
                                <a:lnTo>
                                  <a:pt x="40" y="60"/>
                                </a:lnTo>
                                <a:lnTo>
                                  <a:pt x="29" y="60"/>
                                </a:lnTo>
                                <a:lnTo>
                                  <a:pt x="21" y="51"/>
                                </a:lnTo>
                                <a:lnTo>
                                  <a:pt x="20" y="42"/>
                                </a:lnTo>
                                <a:lnTo>
                                  <a:pt x="20" y="40"/>
                                </a:lnTo>
                                <a:lnTo>
                                  <a:pt x="20" y="38"/>
                                </a:lnTo>
                                <a:lnTo>
                                  <a:pt x="21" y="29"/>
                                </a:lnTo>
                                <a:lnTo>
                                  <a:pt x="29" y="20"/>
                                </a:lnTo>
                                <a:lnTo>
                                  <a:pt x="39" y="20"/>
                                </a:lnTo>
                                <a:lnTo>
                                  <a:pt x="40" y="20"/>
                                </a:lnTo>
                                <a:lnTo>
                                  <a:pt x="41" y="20"/>
                                </a:lnTo>
                                <a:lnTo>
                                  <a:pt x="52" y="20"/>
                                </a:lnTo>
                                <a:lnTo>
                                  <a:pt x="60" y="29"/>
                                </a:lnTo>
                                <a:lnTo>
                                  <a:pt x="60" y="38"/>
                                </a:lnTo>
                                <a:lnTo>
                                  <a:pt x="61" y="40"/>
                                </a:lnTo>
                                <a:lnTo>
                                  <a:pt x="61" y="6"/>
                                </a:lnTo>
                                <a:lnTo>
                                  <a:pt x="57" y="3"/>
                                </a:lnTo>
                                <a:lnTo>
                                  <a:pt x="42" y="0"/>
                                </a:lnTo>
                                <a:lnTo>
                                  <a:pt x="40" y="0"/>
                                </a:lnTo>
                                <a:lnTo>
                                  <a:pt x="38" y="0"/>
                                </a:lnTo>
                                <a:lnTo>
                                  <a:pt x="0" y="40"/>
                                </a:lnTo>
                                <a:lnTo>
                                  <a:pt x="0" y="42"/>
                                </a:lnTo>
                                <a:lnTo>
                                  <a:pt x="40" y="80"/>
                                </a:lnTo>
                                <a:lnTo>
                                  <a:pt x="42" y="80"/>
                                </a:lnTo>
                                <a:lnTo>
                                  <a:pt x="57" y="77"/>
                                </a:lnTo>
                                <a:lnTo>
                                  <a:pt x="69" y="68"/>
                                </a:lnTo>
                                <a:lnTo>
                                  <a:pt x="77" y="57"/>
                                </a:lnTo>
                                <a:lnTo>
                                  <a:pt x="81" y="42"/>
                                </a:lnTo>
                                <a:lnTo>
                                  <a:pt x="81" y="40"/>
                                </a:lnTo>
                              </a:path>
                            </a:pathLst>
                          </a:custGeom>
                          <a:solidFill>
                            <a:srgbClr val="1E1A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Line 96"/>
                        <wps:cNvCnPr/>
                        <wps:spPr bwMode="auto">
                          <a:xfrm>
                            <a:off x="6837" y="759"/>
                            <a:ext cx="574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150" o:spid="_x0000_s1026" style="position:absolute;margin-left:291.1pt;margin-top:446.45pt;width:79.95pt;height:74.05pt;z-index:251671552;mso-position-horizontal-relative:page" coordorigin="5822,-215" coordsize="1599,148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">
                <v:shape id="Picture 78" o:spid="_x0000_s1027" type="#_x0000_t75" style="position:absolute;left:5824;top:-108;width:1119;height:1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gqRzDAAAA3AAAAA8AAABkcnMvZG93bnJldi54bWxET01rwkAQvQv+h2UEb7oxYinRTSiFtmIP&#10;RdvqdciOSWh2NmRXk/x7tyB4m8f7nE3Wm1pcqXWVZQWLeQSCOLe64kLBz/fb7BmE88gaa8ukYCAH&#10;WToebTDRtuM9XQ++ECGEXYIKSu+bREqXl2TQzW1DHLizbQ36ANtC6ha7EG5qGUfRkzRYcWgosaHX&#10;kvK/w8Uo2HXN8L48DqfVl8mXn7+7uOg/YqWmk/5lDcJT7x/iu3urw/zVAv6fCRfI9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CpHMMAAADcAAAADwAAAAAAAAAAAAAAAACf&#10;AgAAZHJzL2Rvd25yZXYueG1sUEsFBgAAAAAEAAQA9wAAAI8DAAAAAA==&#10;">
                  <v:imagedata r:id="rId48" o:title=""/>
                </v:shape>
                <v:line id="Line 79" o:spid="_x0000_s1028" style="position:absolute;visibility:visible;mso-wrap-style:square" from="5968,-108" to="6796,-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OIQsMAAADcAAAADwAAAGRycy9kb3ducmV2LnhtbERPS2vCQBC+F/wPywheim4aaNHoKlIo&#10;tKf6RI9Ddkyi2dmQXd3UX98tCL3Nx/ec2aIztbhR6yrLCl5GCQji3OqKCwW77cdwDMJ5ZI21ZVLw&#10;Qw4W897TDDNtA6/ptvGFiCHsMlRQet9kUrq8JINuZBviyJ1sa9BH2BZStxhiuKllmiRv0mDFsaHE&#10;ht5Lyi+bq1GQHkLhJsf96px8Pfu7DTKc199KDfrdcgrCU+f/xQ/3p47zX1P4eyZeIO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4jiELDAAAA3AAAAA8AAAAAAAAAAAAA&#10;AAAAoQIAAGRycy9kb3ducmV2LnhtbFBLBQYAAAAABAAEAPkAAACRAwAAAAA=&#10;" strokecolor="#010202" strokeweight=".07619mm"/>
                <v:shape id="Picture 80" o:spid="_x0000_s1029" type="#_x0000_t75" style="position:absolute;left:6794;top:-110;width:14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+XdrBAAAA3AAAAA8AAABkcnMvZG93bnJldi54bWxET9uKwjAQfV/wH8II+yKauKJINYoI4i6+&#10;ePuAsRnbYjOpTdTufr0RhH2bw7nOdN7YUtyp9oVjDf2eAkGcOlNwpuF4WHXHIHxANlg6Jg2/5GE+&#10;a31MMTHuwTu670MmYgj7BDXkIVSJlD7NyaLvuYo4cmdXWwwR1pk0NT5iuC3ll1IjabHg2JBjRcuc&#10;0sv+ZjUc+vTHP4NNpdRJbq7ZgtL1tqP1Z7tZTEAEasK/+O3+NnH+cACvZ+IFcvY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g+XdrBAAAA3AAAAA8AAAAAAAAAAAAAAAAAnwIA&#10;AGRycy9kb3ducmV2LnhtbFBLBQYAAAAABAAEAPcAAACNAwAAAAA=&#10;">
                  <v:imagedata r:id="rId49" o:title=""/>
                </v:shape>
                <v:line id="Line 81" o:spid="_x0000_s1030" style="position:absolute;visibility:visible;mso-wrap-style:square" from="6939,36" to="6939,1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1rcMAAADcAAAADwAAAGRycy9kb3ducmV2LnhtbERPTWsCMRC9F/wPYYReSs1WVOpqlCII&#10;7cmqLXocNuPu6maybFKz+usbQfA2j/c503lrKnGmxpWWFbz1EhDEmdUl5wp+tsvXdxDOI2usLJOC&#10;CzmYzzpPU0y1Dbym88bnIoawS1FB4X2dSumyggy6nq2JI3ewjUEfYZNL3WCI4aaS/SQZSYMlx4YC&#10;a1oUlJ02f0ZBfxdyN97/fh+Trxd/tUGG43ql1HO3/ZiA8NT6h/ju/tRx/nAAt2fiBXL2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Gta3DAAAA3AAAAA8AAAAAAAAAAAAA&#10;AAAAoQIAAGRycy9kb3ducmV2LnhtbFBLBQYAAAAABAAEAPkAAACRAwAAAAA=&#10;" strokecolor="#010202" strokeweight=".07619mm"/>
                <v:shape id="Picture 82" o:spid="_x0000_s1031" type="#_x0000_t75" style="position:absolute;left:6794;top:1118;width:14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LD+/EAAAA3AAAAA8AAABkcnMvZG93bnJldi54bWxET01rwkAQvQv+h2UEb7qxkCKpq4hoFaGl&#10;tR56HLJjspqdDdk1Sfvru4VCb/N4n7NY9bYSLTXeOFYwmyYgiHOnDRcKzh+7yRyED8gaK8ek4Is8&#10;rJbDwQIz7Tp+p/YUChFD2GeooAyhzqT0eUkW/dTVxJG7uMZiiLAppG6wi+G2kg9J8igtGo4NJda0&#10;KSm/ne5Wwfz1pf1OP6/3t3PH5rg1++fksFdqPOrXTyAC9eFf/Oc+6Dg/TeH3mXiB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HLD+/EAAAA3AAAAA8AAAAAAAAAAAAAAAAA&#10;nwIAAGRycy9kb3ducmV2LnhtbFBLBQYAAAAABAAEAPcAAACQAwAAAAA=&#10;">
                  <v:imagedata r:id="rId50" o:title=""/>
                </v:shape>
                <v:line id="Line 83" o:spid="_x0000_s1032" style="position:absolute;visibility:visible;mso-wrap-style:square" from="6796,1263" to="6796,12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RiOQcMAAADcAAAADwAAAGRycy9kb3ducmV2LnhtbERPS2sCMRC+C/0PYQpepGYrKHZrVkqh&#10;YE8+S3scNtN9dDNZNqlZ/fVGELzNx/ecxbI3jThS5yrLCp7HCQji3OqKCwWH/cfTHITzyBoby6Tg&#10;RA6W2cNggam2gbd03PlCxBB2KSoovW9TKV1ekkE3ti1x5H5tZ9BH2BVSdxhiuGnkJElm0mDFsaHE&#10;lt5Lyv92/0bB5DsU7uXna1MnnyN/tkGGertWavjYv72C8NT7u/jmXuk4fzqD6zPxApld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YjkHDAAAA3AAAAA8AAAAAAAAAAAAA&#10;AAAAoQIAAGRycy9kb3ducmV2LnhtbFBLBQYAAAAABAAEAPkAAACRAwAAAAA=&#10;" strokecolor="#010202" strokeweight=".07619mm"/>
                <v:shape id="Picture 84" o:spid="_x0000_s1033" type="#_x0000_t75" style="position:absolute;left:5823;top:1118;width:14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ou0vDAAAA3AAAAA8AAABkcnMvZG93bnJldi54bWxET01rAjEQvQv+hzBCb5q1UC1bo4ilUAUP&#10;3baIt2EzbhY3kyXJ6tpf3xSE3ubxPmex6m0jLuRD7VjBdJKBIC6drrlS8PX5Nn4GESKyxsYxKbhR&#10;gNVyOFhgrt2VP+hSxEqkEA45KjAxtrmUoTRkMUxcS5y4k/MWY4K+ktrjNYXbRj5m2UxarDk1GGxp&#10;Y6g8F51VkB3k644OP+Hov7v91BSxO273Sj2M+vULiEh9/Bff3e86zX+aw98z6QK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Ci7S8MAAADcAAAADwAAAAAAAAAAAAAAAACf&#10;AgAAZHJzL2Rvd25yZXYueG1sUEsFBgAAAAAEAAQA9wAAAI8DAAAAAA==&#10;">
                  <v:imagedata r:id="rId51" o:title=""/>
                </v:shape>
                <v:line id="Line 85" o:spid="_x0000_s1034" style="position:absolute;flip:y;visibility:visible;mso-wrap-style:square" from="5825,36" to="5825,1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DdrscAAADcAAAADwAAAGRycy9kb3ducmV2LnhtbESPT2vCQBDF74V+h2WE3upGwdJGV5GA&#10;bSl4aKwHb0N28gezs2l2Nem37xwEbzO8N+/9ZrUZXauu1IfGs4HZNAFFXHjbcGXg57B7fgUVIrLF&#10;1jMZ+KMAm/XjwwpT6wf+pmseKyUhHFI0UMfYpVqHoiaHYeo7YtFK3zuMsvaVtj0OEu5aPU+SF+2w&#10;YWmosaOspuKcX5yB0yV7X2z3WVnm7f741nz8DiH5MuZpMm6XoCKN8W6+XX9awV8IrTwjE+j1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+sN2uxwAAANwAAAAPAAAAAAAA&#10;AAAAAAAAAKECAABkcnMvZG93bnJldi54bWxQSwUGAAAAAAQABAD5AAAAlQMAAAAA&#10;" strokecolor="#010202" strokeweight=".07619mm"/>
                <v:shape id="Picture 86" o:spid="_x0000_s1035" type="#_x0000_t75" style="position:absolute;left:5823;top:-110;width:14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MfSnCAAAA3AAAAA8AAABkcnMvZG93bnJldi54bWxET9uKwjAQfV/wH8IIvsiaKijaNYp4ARFc&#10;WC/vQzPblG0mpYla/XojCPs2h3Od6byxpbhS7QvHCvq9BARx5nTBuYLTcfM5BuEDssbSMSm4k4f5&#10;rPUxxVS7G//Q9RByEUPYp6jAhFClUvrMkEXfcxVx5H5dbTFEWOdS13iL4baUgyQZSYsFxwaDFS0N&#10;ZX+Hi1Ugh+Xxe0B+f1rvVufHvtv31pyV6rSbxReIQE34F7/dWx3nDyfweiZeIG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jH0pwgAAANwAAAAPAAAAAAAAAAAAAAAAAJ8C&#10;AABkcnMvZG93bnJldi54bWxQSwUGAAAAAAQABAD3AAAAjgMAAAAA&#10;">
                  <v:imagedata r:id="rId52" o:title=""/>
                </v:shape>
                <v:line id="Line 87" o:spid="_x0000_s1036" style="position:absolute;visibility:visible;mso-wrap-style:square" from="6063,-213" to="6891,-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F5E8YAAADcAAAADwAAAGRycy9kb3ducmV2LnhtbESPT2vCQBDF74V+h2WEXopu6kHa6CpS&#10;KLSn+q/occiOSTQ7G7JbN/XTOwehtxnem/d+M1v0rlEX6kLt2cDLKANFXHhbc2lgt/0YvoIKEdli&#10;45kM/FGAxfzxYYa59YnXdNnEUkkIhxwNVDG2udahqMhhGPmWWLSj7xxGWbtS2w6ThLtGj7Nsoh3W&#10;LA0VtvReUXHe/DoD430qw9vhZ3XKvp7j1SedTutvY54G/XIKKlIf/833608r+BPBl2dkAj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/ReRPGAAAA3AAAAA8AAAAAAAAA&#10;AAAAAAAAoQIAAGRycy9kb3ducmV2LnhtbFBLBQYAAAAABAAEAPkAAACUAwAAAAA=&#10;" strokecolor="#010202" strokeweight=".07619mm"/>
                <v:shape id="Picture 88" o:spid="_x0000_s1037" type="#_x0000_t75" style="position:absolute;left:6889;top:-215;width:14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EDDjBAAAA3AAAAA8AAABkcnMvZG93bnJldi54bWxETz1rwzAQ3Qv5D+IK3WrZGYxxopgQGkhp&#10;FzsZMh7WVTa1To6lxu6/rwqFbvd4n7etFjuIO02+d6wgS1IQxK3TPRsFl/PxuQDhA7LGwTEp+CYP&#10;1W71sMVSu5lrujfBiBjCvkQFXQhjKaVvO7LoEzcSR+7DTRZDhJOResI5httBrtM0lxZ7jg0djnTo&#10;qP1svqyC9ev5bR6XF+Zrb4p347C27qbU0+Oy34AItIR/8Z/7pOP8PIPfZ+IFcvc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oEDDjBAAAA3AAAAA8AAAAAAAAAAAAAAAAAnwIA&#10;AGRycy9kb3ducmV2LnhtbFBLBQYAAAAABAAEAPcAAACNAwAAAAA=&#10;">
                  <v:imagedata r:id="rId53" o:title=""/>
                </v:shape>
                <v:line id="Line 89" o:spid="_x0000_s1038" style="position:absolute;visibility:visible;mso-wrap-style:square" from="7034,-69" to="7034,1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9C/8MAAADcAAAADwAAAGRycy9kb3ducmV2LnhtbERPTWvCQBC9F/oflil4Ed2Yg9joKqVQ&#10;0JNVK3ocsmMSm50N2dVN/fWuIPQ2j/c5s0VnanGl1lWWFYyGCQji3OqKCwU/u6/BBITzyBpry6Tg&#10;jxws5q8vM8y0Dbyh69YXIoawy1BB6X2TSenykgy6oW2II3eyrUEfYVtI3WKI4aaWaZKMpcGKY0OJ&#10;DX2WlP9uL0ZBegiFez/uv8/Jqu9vNshw3qyV6r11H1MQnjr/L366lzrOH6fweCZe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PQv/DAAAA3AAAAA8AAAAAAAAAAAAA&#10;AAAAoQIAAGRycy9kb3ducmV2LnhtbFBLBQYAAAAABAAEAPkAAACRAwAAAAA=&#10;" strokecolor="#010202" strokeweight=".07619mm"/>
                <v:shape id="FreeForm 90" o:spid="_x0000_s1039" style="position:absolute;left:6997;top:1015;width:38;height:97;visibility:visible;mso-wrap-style:square;v-text-anchor:top" coordsize="38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QGbb0A&#10;AADcAAAADwAAAGRycy9kb3ducmV2LnhtbERPSwrCMBDdC94hjOBO06qIVKOIILr1A+JuaMa22kxK&#10;E7V6eiMI7ubxvjNbNKYUD6pdYVlB3I9AEKdWF5wpOB7WvQkI55E1lpZJwYscLObt1gwTbZ+8o8fe&#10;ZyKEsEtQQe59lUjp0pwMur6tiAN3sbVBH2CdSV3jM4SbUg6iaCwNFhwacqxolVN629+NguW58O9t&#10;ZEbXOCY8DJqh4c1JqW6nWU5BeGr8X/xzb3WYPx7C95lwgZ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NQGbb0AAADcAAAADwAAAAAAAAAAAAAAAACYAgAAZHJzL2Rvd25yZXYu&#10;eG1sUEsFBgAAAAAEAAQA9QAAAIIDAAAAAA==&#10;" path="m,96l34,29,37,6,37,e" filled="f" strokecolor="#010202" strokeweight=".07619mm">
                  <v:path o:connecttype="custom" o:connectlocs="0,1111;34,1044;37,1021;37,1015" o:connectangles="0,0,0,0"/>
                </v:shape>
                <v:shape id="Picture 91" o:spid="_x0000_s1040" type="#_x0000_t75" style="position:absolute;left:5860;top:-215;width:206;height:1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xZ3/BAAAA3AAAAA8AAABkcnMvZG93bnJldi54bWxET02LwjAQvQv7H8IseNNUEXW7TUUUYW+i&#10;Fd3j0Ixt2WZSmmi7/94Igrd5vM9JVr2pxZ1aV1lWMBlHIIhzqysuFJyy3WgJwnlkjbVlUvBPDlbp&#10;xyDBWNuOD3Q/+kKEEHYxKii9b2IpXV6SQTe2DXHgrrY16ANsC6lb7EK4qeU0iubSYMWhocSGNiXl&#10;f8ebUZC5bfb7hXUxOVyW0Xa/OF833Vmp4We//gbhqfdv8cv9o8P8+Qyez4QLZPo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8xZ3/BAAAA3AAAAA8AAAAAAAAAAAAAAAAAnwIA&#10;AGRycy9kb3ducmV2LnhtbFBLBQYAAAAABAAEAPcAAACNAwAAAAA=&#10;">
                  <v:imagedata r:id="rId54" o:title=""/>
                </v:shape>
                <v:line id="Line 92" o:spid="_x0000_s1041" style="position:absolute;flip:y;visibility:visible;mso-wrap-style:square" from="6902,1111" to="6997,1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t24jcQAAADcAAAADwAAAGRycy9kb3ducmV2LnhtbERPS2vCQBC+F/oflil4qxsFpUbXEALV&#10;UvDQ2B68DdnJA7OzaXY16b/vCoK3+fies0lG04or9a6xrGA2jUAQF1Y3XCn4Pr6/voFwHllja5kU&#10;/JGDZPv8tMFY24G/6Jr7SoQQdjEqqL3vYildUZNBN7UdceBK2xv0AfaV1D0OIdy0ch5FS2mw4dBQ&#10;Y0dZTcU5vxgFp0u2W6SHrCzz9vCzava/g4s+lZq8jOkahKfRP8R394cO85cLuD0TLpDb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e3biNxAAAANwAAAAPAAAAAAAAAAAA&#10;AAAAAKECAABkcnMvZG93bnJldi54bWxQSwUGAAAAAAQABAD5AAAAkgMAAAAA&#10;" strokecolor="#010202" strokeweight=".07619mm"/>
                <v:shape id="FreeForm 93" o:spid="_x0000_s1042" style="position:absolute;left:6658;top:145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cscEA&#10;AADcAAAADwAAAGRycy9kb3ducmV2LnhtbERPTYvCMBC9C/6HMMLebKpC0WoUEUT3sqvVg8ehGdti&#10;MylNtN1/v1lY8DaP9zmrTW9q8aLWVZYVTKIYBHFudcWFgutlP56DcB5ZY22ZFPyQg816OFhhqm3H&#10;Z3plvhAhhF2KCkrvm1RKl5dk0EW2IQ7c3bYGfYBtIXWLXQg3tZzGcSINVhwaSmxoV1L+yJ5GwYL4&#10;YD9Pydctm510/PiedJ2slfoY9dslCE+9f4v/3Ucd5icJ/D0TLp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benLHBAAAA3AAAAA8AAAAAAAAAAAAAAAAAmAIAAGRycy9kb3du&#10;cmV2LnhtbFBLBQYAAAAABAAEAPUAAACGAwAAAAA=&#10;" path="m81,41r,-2l77,24,69,12,60,6r,35l60,52r-8,8l41,61r-1,l39,61,29,60,21,52,20,43r,-2l20,39,21,29r8,-8l40,20r12,1l60,29r,12l60,6,57,4,42,,40,,38,,,41r,2l40,81r2,l57,77,69,69,77,57,81,43r,-2e" fillcolor="#1e1a19" stroked="f">
                  <v:path o:connecttype="custom" o:connectlocs="81,186;81,184;77,169;69,157;60,151;60,186;60,197;52,205;41,206;40,206;39,206;29,205;21,197;20,188;20,186;20,184;21,174;29,166;40,165;52,166;60,174;60,186;60,151;57,149;42,145;40,145;38,145;0,186;0,188;40,226;42,226;57,222;69,214;77,202;81,188;81,186" o:connectangles="0,0,0,0,0,0,0,0,0,0,0,0,0,0,0,0,0,0,0,0,0,0,0,0,0,0,0,0,0,0,0,0,0,0,0,0"/>
                </v:shape>
                <v:line id="Line 94" o:spid="_x0000_s1043" style="position:absolute;visibility:visible;mso-wrap-style:square" from="6726,186" to="7415,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0UxMIAAADcAAAADwAAAGRycy9kb3ducmV2LnhtbERPS4vCMBC+C/sfwix403R70KVrFHFX&#10;FG8+YPE2NmNT2ky6TdT6742w4G0+vudMZp2txZVaXzpW8DFMQBDnTpdcKDjsl4NPED4ga6wdk4I7&#10;eZhN33oTzLS78Zauu1CIGMI+QwUmhCaT0ueGLPqha4gjd3atxRBhW0jd4i2G21qmSTKSFkuODQYb&#10;WhjKq93FKqh+U/2zSS6yKr9Ph3Q1Pv6Z9VGp/ns3/wIRqAsv8b97reP80Riez8QL5PQ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T0UxMIAAADcAAAADwAAAAAAAAAAAAAA&#10;AAChAgAAZHJzL2Rvd25yZXYueG1sUEsFBgAAAAAEAAQA+QAAAJADAAAAAA==&#10;" strokecolor="#1e1a19" strokeweight=".2mm"/>
                <v:shape id="FreeForm 95" o:spid="_x0000_s1044" style="position:absolute;left:6769;top:719;width:81;height:81;visibility:visible;mso-wrap-style:square;v-text-anchor:top" coordsize="81,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2tWMUA&#10;AADcAAAADwAAAGRycy9kb3ducmV2LnhtbESPQWvCQBCF7wX/wzKCt7qxQmhTVymCVC9tGj30OGSn&#10;STA7G7JrEv9951DobYb35r1vNrvJtWqgPjSeDayWCSji0tuGKwOX8+HxGVSIyBZbz2TgTgF229nD&#10;BjPrR/6ioYiVkhAOGRqoY+wyrUNZk8Ow9B2xaD++dxhl7Sttexwl3LX6KUlS7bBhaaixo31N5bW4&#10;OQMvxO/+lKcf38U6t8n1czWOujVmMZ/eXkFFmuK/+e/6aAU/FVp5Rib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a1YxQAAANwAAAAPAAAAAAAAAAAAAAAAAJgCAABkcnMv&#10;ZG93bnJldi54bWxQSwUGAAAAAAQABAD1AAAAigMAAAAA&#10;" path="m81,40r,-2l77,23,69,11,61,6r,34l60,42r,9l52,60r-12,l29,60,21,51,20,42r,-2l20,38r1,-9l29,20r10,l40,20r1,l52,20r8,9l60,38r1,2l61,6,57,3,42,,40,,38,,,40r,2l40,80r2,l57,77,69,68,77,57,81,42r,-2e" fillcolor="#1e1a19" stroked="f">
                  <v:path o:connecttype="custom" o:connectlocs="81,759;81,757;77,742;69,730;61,725;61,759;60,761;60,770;52,779;40,779;29,779;21,770;20,761;20,759;20,757;21,748;29,739;39,739;40,739;41,739;52,739;60,748;60,757;61,759;61,725;57,722;42,719;40,719;38,719;0,759;0,761;40,799;42,799;57,796;69,787;77,776;81,761;81,759" o:connectangles="0,0,0,0,0,0,0,0,0,0,0,0,0,0,0,0,0,0,0,0,0,0,0,0,0,0,0,0,0,0,0,0,0,0,0,0,0,0"/>
                </v:shape>
                <v:line id="Line 96" o:spid="_x0000_s1045" style="position:absolute;visibility:visible;mso-wrap-style:square" from="6837,759" to="7411,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4lLcMAAADcAAAADwAAAGRycy9kb3ducmV2LnhtbERPTWvCQBC9F/wPywi91Y05aI2uItpS&#10;6a0qiLcxO2ZDsrMxu2r8991Cwds83ufMFp2txY1aXzpWMBwkIIhzp0suFOx3n2/vIHxA1lg7JgUP&#10;8rCY915mmGl35x+6bUMhYgj7DBWYEJpMSp8bsugHriGO3Nm1FkOEbSF1i/cYbmuZJslIWiw5Nhhs&#10;aGUor7ZXq6A6pPrjO7nKqlyf9unX+Hgxm6NSr/1uOQURqAtP8b97o+P80QT+nokXyPk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PuJS3DAAAA3AAAAA8AAAAAAAAAAAAA&#10;AAAAoQIAAGRycy9kb3ducmV2LnhtbFBLBQYAAAAABAAEAPkAAACRAwAAAAA=&#10;" strokecolor="#1e1a19" strokeweight=".2mm"/>
                <w10:wrap anchorx="page"/>
              </v:group>
            </w:pict>
          </mc:Fallback>
        </mc:AlternateContent>
      </w:r>
      <w:r w:rsidR="00B8190B">
        <w:tab/>
      </w:r>
    </w:p>
    <w:p w:rsidR="003C7A73" w:rsidRPr="003C7A73" w:rsidRDefault="003C7A73" w:rsidP="00B8190B">
      <w:pPr>
        <w:tabs>
          <w:tab w:val="center" w:pos="4536"/>
        </w:tabs>
      </w:pPr>
    </w:p>
    <w:p w:rsidR="003C7A73" w:rsidRPr="003C7A73" w:rsidRDefault="003C7A73" w:rsidP="003C7A73"/>
    <w:p w:rsidR="003C7A73" w:rsidRPr="003C7A73" w:rsidRDefault="00BB2D60" w:rsidP="003C7A73"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A1466B6" wp14:editId="7BB55956">
                <wp:simplePos x="0" y="0"/>
                <wp:positionH relativeFrom="page">
                  <wp:posOffset>1732915</wp:posOffset>
                </wp:positionH>
                <wp:positionV relativeFrom="paragraph">
                  <wp:posOffset>831215</wp:posOffset>
                </wp:positionV>
                <wp:extent cx="3878580" cy="1490345"/>
                <wp:effectExtent l="0" t="0" r="7620" b="14605"/>
                <wp:wrapTopAndBottom/>
                <wp:docPr id="17" name="Groe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78580" cy="1490345"/>
                          <a:chOff x="3921" y="189"/>
                          <a:chExt cx="5482" cy="1759"/>
                        </a:xfrm>
                      </wpg:grpSpPr>
                      <wps:wsp>
                        <wps:cNvPr id="41" name="Line 101"/>
                        <wps:cNvCnPr/>
                        <wps:spPr bwMode="auto">
                          <a:xfrm>
                            <a:off x="4914" y="411"/>
                            <a:ext cx="569" cy="0"/>
                          </a:xfrm>
                          <a:prstGeom prst="line">
                            <a:avLst/>
                          </a:prstGeom>
                          <a:noFill/>
                          <a:ln w="7200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5492" y="195"/>
                            <a:ext cx="3905" cy="1746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1E1A19"/>
                            </a:solidFill>
                            <a:miter lim="2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1" y="192"/>
                            <a:ext cx="1184" cy="1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5492" y="195"/>
                            <a:ext cx="3905" cy="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0DB" w:rsidRPr="00BB2D60" w:rsidRDefault="001110DB" w:rsidP="00BB2D60">
                              <w:pPr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00"/>
                                </w:tabs>
                                <w:spacing w:after="0" w:line="178" w:lineRule="exact"/>
                                <w:ind w:right="483" w:hanging="13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10202"/>
                                  <w:spacing w:val="7"/>
                                  <w:sz w:val="16"/>
                                </w:rPr>
                                <w:t>Vast brandend blauw lichtje geeft aan dat module is ingeschakeld</w:t>
                              </w:r>
                            </w:p>
                            <w:p w:rsidR="001110DB" w:rsidRPr="00BB2D60" w:rsidRDefault="001110DB" w:rsidP="00BB2D60">
                              <w:pPr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00"/>
                                </w:tabs>
                                <w:spacing w:after="0" w:line="178" w:lineRule="exact"/>
                                <w:ind w:right="483" w:hanging="13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10202"/>
                                  <w:spacing w:val="7"/>
                                  <w:sz w:val="16"/>
                                </w:rPr>
                                <w:t>Knipperend blauw lichtje geeft aan dat de module aan het configureren is.</w:t>
                              </w:r>
                            </w:p>
                            <w:p w:rsidR="001110DB" w:rsidRDefault="001110DB" w:rsidP="00BB2D60">
                              <w:pPr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00"/>
                                </w:tabs>
                                <w:spacing w:after="0" w:line="178" w:lineRule="exact"/>
                                <w:ind w:right="483" w:hanging="13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10202"/>
                                  <w:spacing w:val="7"/>
                                  <w:sz w:val="16"/>
                                </w:rPr>
                                <w:t xml:space="preserve">Vast brandend groen lichtje geeft aan dat de module succesvol is verbonden met het mobiele apparaat of de </w:t>
                              </w:r>
                              <w:proofErr w:type="spellStart"/>
                              <w:r>
                                <w:rPr>
                                  <w:color w:val="010202"/>
                                  <w:spacing w:val="7"/>
                                  <w:sz w:val="16"/>
                                </w:rPr>
                                <w:t>cloud</w:t>
                              </w:r>
                              <w:proofErr w:type="spellEnd"/>
                              <w:r>
                                <w:rPr>
                                  <w:sz w:val="16"/>
                                </w:rPr>
                                <w:t>.</w:t>
                              </w:r>
                            </w:p>
                            <w:p w:rsidR="001110DB" w:rsidRDefault="001110DB" w:rsidP="00BB2D60">
                              <w:pPr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00"/>
                                </w:tabs>
                                <w:spacing w:after="0" w:line="178" w:lineRule="exact"/>
                                <w:ind w:right="483" w:hanging="13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10202"/>
                                  <w:spacing w:val="7"/>
                                  <w:sz w:val="16"/>
                                </w:rPr>
                                <w:t>Knipperend groen lichtje geeft aan dat module is verbonden met de router</w:t>
                              </w:r>
                              <w:r w:rsidRPr="00BB2D60">
                                <w:rPr>
                                  <w:sz w:val="16"/>
                                </w:rPr>
                                <w:t>.</w:t>
                              </w:r>
                            </w:p>
                            <w:p w:rsidR="001110DB" w:rsidRPr="00BB2D60" w:rsidRDefault="001110DB" w:rsidP="00BB2D60">
                              <w:pPr>
                                <w:widowControl w:val="0"/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200"/>
                                </w:tabs>
                                <w:spacing w:after="0" w:line="178" w:lineRule="exact"/>
                                <w:ind w:right="483" w:hanging="13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10202"/>
                                  <w:spacing w:val="7"/>
                                  <w:sz w:val="16"/>
                                </w:rPr>
                                <w:t>Vast brandend rood lichtje geeft aan dat er geen internetverbinding actief is</w:t>
                              </w:r>
                              <w:r w:rsidRPr="00BB2D60">
                                <w:rPr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17" o:spid="_x0000_s1066" style="position:absolute;margin-left:136.45pt;margin-top:65.45pt;width:305.4pt;height:117.35pt;z-index:251673600;mso-position-horizontal-relative:page" coordorigin="3921,189" coordsize="5482,1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">
                <v:line id="Line 101" o:spid="_x0000_s1067" style="position:absolute;visibility:visible;mso-wrap-style:square" from="4914,411" to="5483,4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iXBsUAAADbAAAADwAAAGRycy9kb3ducmV2LnhtbESPQWvCQBSE74X+h+UVvNVNgtiSuobS&#10;Koq3qlC8vWZfsyHZtzG7avz3bqHgcZiZb5hZMdhWnKn3tWMF6TgBQVw6XXOlYL9bPr+C8AFZY+uY&#10;FFzJQzF/fJhhrt2Fv+i8DZWIEPY5KjAhdLmUvjRk0Y9dRxy9X9dbDFH2ldQ9XiLctjJLkqm0WHNc&#10;MNjRh6Gy2Z6sguY704tNcpJN/fmzz1Yvh6NZH5QaPQ3vbyACDeEe/m+vtYJJCn9f4g+Q8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iXBsUAAADbAAAADwAAAAAAAAAA&#10;AAAAAAChAgAAZHJzL2Rvd25yZXYueG1sUEsFBgAAAAAEAAQA+QAAAJMDAAAAAA==&#10;" strokecolor="#1e1a19" strokeweight=".2mm"/>
                <v:rect id="Rectangle 102" o:spid="_x0000_s1068" style="position:absolute;left:5492;top:195;width:3905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8CxMUA&#10;AADbAAAADwAAAGRycy9kb3ducmV2LnhtbESPT0sDMRTE70K/Q3hCL2KzbqXK2rSUgv0jXlr1/tg8&#10;s7GblyVJ2+23bwTB4zAzv2Gm89614kQhWs8KHkYFCOLaa8tGwefH6/0ziJiQNbaeScGFIsxng5sp&#10;VtqfeUenfTIiQzhWqKBJqaukjHVDDuPId8TZ+/bBYcoyGKkDnjPctbIsiol0aDkvNNjRsqH6sD86&#10;BX35tXwb09PPXVhYsx6/b1fWdEoNb/vFC4hEffoP/7U3WsFjCb9f8g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wLExQAAANsAAAAPAAAAAAAAAAAAAAAAAJgCAABkcnMv&#10;ZG93bnJldi54bWxQSwUGAAAAAAQABAD1AAAAigMAAAAA&#10;" filled="f" strokecolor="#1e1a19" strokeweight=".2mm">
                  <v:stroke miterlimit="2"/>
                </v:rect>
                <v:shape id="Picture 103" o:spid="_x0000_s1069" type="#_x0000_t75" style="position:absolute;left:3921;top:192;width:1184;height:1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1FWnEAAAA2wAAAA8AAABkcnMvZG93bnJldi54bWxEj0FrwkAUhO8F/8PyhN7qRluLxmxELIXe&#10;kqoXb4/sM1nNvg3ZrUn/fbdQ6HGYmW+YbDvaVtyp98axgvksAUFcOW24VnA6vj+tQPiArLF1TAq+&#10;ycM2nzxkmGo38CfdD6EWEcI+RQVNCF0qpa8asuhnriOO3sX1FkOUfS11j0OE21YukuRVWjQcFxrs&#10;aN9QdTt8WQVvZbkvanNaXi+mWI9FUj7jeVDqcTruNiACjeE//Nf+0ApelvD7Jf4A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1FWnEAAAA2wAAAA8AAAAAAAAAAAAAAAAA&#10;nwIAAGRycy9kb3ducmV2LnhtbFBLBQYAAAAABAAEAPcAAACQAwAAAAA=&#10;">
                  <v:imagedata r:id="rId56" o:title=""/>
                </v:shape>
                <v:shape id="Text Box 104" o:spid="_x0000_s1070" type="#_x0000_t202" style="position:absolute;left:5492;top:195;width:3905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+wRcQA&#10;AADbAAAADwAAAGRycy9kb3ducmV2LnhtbESPQWvCQBSE7wX/w/KE3urGU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vsEXEAAAA2wAAAA8AAAAAAAAAAAAAAAAAmAIAAGRycy9k&#10;b3ducmV2LnhtbFBLBQYAAAAABAAEAPUAAACJAwAAAAA=&#10;" filled="f" stroked="f">
                  <v:textbox inset="0,0,0,0">
                    <w:txbxContent>
                      <w:p w:rsidR="001110DB" w:rsidRPr="00BB2D60" w:rsidRDefault="001110DB" w:rsidP="00BB2D60">
                        <w:pPr>
                          <w:widowControl w:val="0"/>
                          <w:numPr>
                            <w:ilvl w:val="0"/>
                            <w:numId w:val="3"/>
                          </w:numPr>
                          <w:tabs>
                            <w:tab w:val="left" w:pos="200"/>
                          </w:tabs>
                          <w:spacing w:after="0" w:line="178" w:lineRule="exact"/>
                          <w:ind w:right="483" w:hanging="133"/>
                          <w:rPr>
                            <w:sz w:val="16"/>
                          </w:rPr>
                        </w:pPr>
                        <w:r>
                          <w:rPr>
                            <w:color w:val="010202"/>
                            <w:spacing w:val="7"/>
                            <w:sz w:val="16"/>
                          </w:rPr>
                          <w:t>Vast brandend blauw lichtje geeft aan dat module is ingeschakeld</w:t>
                        </w:r>
                      </w:p>
                      <w:p w:rsidR="001110DB" w:rsidRPr="00BB2D60" w:rsidRDefault="001110DB" w:rsidP="00BB2D60">
                        <w:pPr>
                          <w:widowControl w:val="0"/>
                          <w:numPr>
                            <w:ilvl w:val="0"/>
                            <w:numId w:val="3"/>
                          </w:numPr>
                          <w:tabs>
                            <w:tab w:val="left" w:pos="200"/>
                          </w:tabs>
                          <w:spacing w:after="0" w:line="178" w:lineRule="exact"/>
                          <w:ind w:right="483" w:hanging="133"/>
                          <w:rPr>
                            <w:sz w:val="16"/>
                          </w:rPr>
                        </w:pPr>
                        <w:r>
                          <w:rPr>
                            <w:color w:val="010202"/>
                            <w:spacing w:val="7"/>
                            <w:sz w:val="16"/>
                          </w:rPr>
                          <w:t>Knipperend blauw lichtje geeft aan dat de module aan het configureren is.</w:t>
                        </w:r>
                      </w:p>
                      <w:p w:rsidR="001110DB" w:rsidRDefault="001110DB" w:rsidP="00BB2D60">
                        <w:pPr>
                          <w:widowControl w:val="0"/>
                          <w:numPr>
                            <w:ilvl w:val="0"/>
                            <w:numId w:val="3"/>
                          </w:numPr>
                          <w:tabs>
                            <w:tab w:val="left" w:pos="200"/>
                          </w:tabs>
                          <w:spacing w:after="0" w:line="178" w:lineRule="exact"/>
                          <w:ind w:right="483" w:hanging="133"/>
                          <w:rPr>
                            <w:sz w:val="16"/>
                          </w:rPr>
                        </w:pPr>
                        <w:r>
                          <w:rPr>
                            <w:color w:val="010202"/>
                            <w:spacing w:val="7"/>
                            <w:sz w:val="16"/>
                          </w:rPr>
                          <w:t xml:space="preserve">Vast brandend groen lichtje geeft aan dat de module succesvol is verbonden met het mobiele apparaat of de </w:t>
                        </w:r>
                        <w:proofErr w:type="spellStart"/>
                        <w:r>
                          <w:rPr>
                            <w:color w:val="010202"/>
                            <w:spacing w:val="7"/>
                            <w:sz w:val="16"/>
                          </w:rPr>
                          <w:t>cloud</w:t>
                        </w:r>
                        <w:proofErr w:type="spellEnd"/>
                        <w:r>
                          <w:rPr>
                            <w:sz w:val="16"/>
                          </w:rPr>
                          <w:t>.</w:t>
                        </w:r>
                      </w:p>
                      <w:p w:rsidR="001110DB" w:rsidRDefault="001110DB" w:rsidP="00BB2D60">
                        <w:pPr>
                          <w:widowControl w:val="0"/>
                          <w:numPr>
                            <w:ilvl w:val="0"/>
                            <w:numId w:val="3"/>
                          </w:numPr>
                          <w:tabs>
                            <w:tab w:val="left" w:pos="200"/>
                          </w:tabs>
                          <w:spacing w:after="0" w:line="178" w:lineRule="exact"/>
                          <w:ind w:right="483" w:hanging="133"/>
                          <w:rPr>
                            <w:sz w:val="16"/>
                          </w:rPr>
                        </w:pPr>
                        <w:r>
                          <w:rPr>
                            <w:color w:val="010202"/>
                            <w:spacing w:val="7"/>
                            <w:sz w:val="16"/>
                          </w:rPr>
                          <w:t>Knipperend groen lichtje geeft aan dat module is verbonden met de router</w:t>
                        </w:r>
                        <w:r w:rsidRPr="00BB2D60">
                          <w:rPr>
                            <w:sz w:val="16"/>
                          </w:rPr>
                          <w:t>.</w:t>
                        </w:r>
                      </w:p>
                      <w:p w:rsidR="001110DB" w:rsidRPr="00BB2D60" w:rsidRDefault="001110DB" w:rsidP="00BB2D60">
                        <w:pPr>
                          <w:widowControl w:val="0"/>
                          <w:numPr>
                            <w:ilvl w:val="0"/>
                            <w:numId w:val="3"/>
                          </w:numPr>
                          <w:tabs>
                            <w:tab w:val="left" w:pos="200"/>
                          </w:tabs>
                          <w:spacing w:after="0" w:line="178" w:lineRule="exact"/>
                          <w:ind w:right="483" w:hanging="133"/>
                          <w:rPr>
                            <w:sz w:val="16"/>
                          </w:rPr>
                        </w:pPr>
                        <w:r>
                          <w:rPr>
                            <w:color w:val="010202"/>
                            <w:spacing w:val="7"/>
                            <w:sz w:val="16"/>
                          </w:rPr>
                          <w:t>Vast brandend rood lichtje geeft aan dat er geen internetverbinding actief is</w:t>
                        </w:r>
                        <w:r w:rsidRPr="00BB2D60">
                          <w:rPr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3C7A73" w:rsidRPr="003C7A73" w:rsidRDefault="00E945D3" w:rsidP="00E945D3">
      <w:pPr>
        <w:tabs>
          <w:tab w:val="left" w:pos="2655"/>
        </w:tabs>
      </w:pPr>
      <w:r>
        <w:tab/>
      </w:r>
    </w:p>
    <w:p w:rsidR="003C7A73" w:rsidRPr="003C7A73" w:rsidRDefault="003C7A73" w:rsidP="003C7A73"/>
    <w:p w:rsidR="003C7A73" w:rsidRPr="003C7A73" w:rsidRDefault="003C7A73" w:rsidP="003C7A73"/>
    <w:p w:rsidR="003C7A73" w:rsidRDefault="003C7A73" w:rsidP="003C7A73"/>
    <w:p w:rsidR="004C6426" w:rsidRDefault="004C6426" w:rsidP="003C7A73">
      <w:pPr>
        <w:tabs>
          <w:tab w:val="left" w:pos="1966"/>
        </w:tabs>
        <w:rPr>
          <w:b/>
          <w:sz w:val="24"/>
          <w:szCs w:val="24"/>
        </w:rPr>
      </w:pPr>
      <w:r w:rsidRPr="004C6426">
        <w:rPr>
          <w:b/>
          <w:sz w:val="24"/>
          <w:szCs w:val="24"/>
        </w:rPr>
        <w:t xml:space="preserve">2. De installatie van de </w:t>
      </w:r>
      <w:r w:rsidR="008C7FEC" w:rsidRPr="004C6426">
        <w:rPr>
          <w:b/>
          <w:sz w:val="24"/>
          <w:szCs w:val="24"/>
        </w:rPr>
        <w:t>Wifi</w:t>
      </w:r>
      <w:r w:rsidRPr="004C6426">
        <w:rPr>
          <w:b/>
          <w:sz w:val="24"/>
          <w:szCs w:val="24"/>
        </w:rPr>
        <w:t xml:space="preserve"> module</w:t>
      </w:r>
      <w:r w:rsidRPr="004C6426">
        <w:rPr>
          <w:b/>
          <w:sz w:val="24"/>
          <w:szCs w:val="24"/>
        </w:rPr>
        <w:br/>
        <w:t xml:space="preserve">   2.1 Openen van de warmtepomp</w:t>
      </w:r>
    </w:p>
    <w:p w:rsidR="004C6426" w:rsidRDefault="004C6426" w:rsidP="003C7A73">
      <w:pPr>
        <w:tabs>
          <w:tab w:val="left" w:pos="1966"/>
        </w:tabs>
        <w:rPr>
          <w:b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74624" behindDoc="0" locked="0" layoutInCell="1" allowOverlap="1" wp14:anchorId="64E24BFB" wp14:editId="5889B7AB">
            <wp:simplePos x="0" y="0"/>
            <wp:positionH relativeFrom="column">
              <wp:posOffset>1371848</wp:posOffset>
            </wp:positionH>
            <wp:positionV relativeFrom="paragraph">
              <wp:posOffset>86646</wp:posOffset>
            </wp:positionV>
            <wp:extent cx="2562116" cy="2406836"/>
            <wp:effectExtent l="0" t="0" r="0" b="0"/>
            <wp:wrapNone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teren deksel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116" cy="24068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C6426">
        <w:rPr>
          <w:b/>
          <w:sz w:val="24"/>
          <w:szCs w:val="24"/>
        </w:rPr>
        <w:br/>
        <w:t xml:space="preserve">  </w:t>
      </w:r>
    </w:p>
    <w:p w:rsidR="004C6426" w:rsidRDefault="004C6426" w:rsidP="004C6426">
      <w:pPr>
        <w:tabs>
          <w:tab w:val="left" w:pos="1966"/>
          <w:tab w:val="left" w:pos="556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br/>
      </w:r>
    </w:p>
    <w:p w:rsidR="004C6426" w:rsidRDefault="004C6426" w:rsidP="003C7A73">
      <w:pPr>
        <w:tabs>
          <w:tab w:val="left" w:pos="196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</w:t>
      </w:r>
      <w:r>
        <w:rPr>
          <w:b/>
          <w:sz w:val="24"/>
          <w:szCs w:val="24"/>
        </w:rPr>
        <w:br/>
      </w:r>
    </w:p>
    <w:p w:rsidR="004C6426" w:rsidRDefault="004C6426" w:rsidP="003C7A73">
      <w:pPr>
        <w:tabs>
          <w:tab w:val="left" w:pos="1966"/>
        </w:tabs>
        <w:rPr>
          <w:b/>
          <w:sz w:val="24"/>
          <w:szCs w:val="24"/>
        </w:rPr>
      </w:pPr>
    </w:p>
    <w:p w:rsidR="004C6426" w:rsidRDefault="004C6426" w:rsidP="003C7A73">
      <w:pPr>
        <w:tabs>
          <w:tab w:val="left" w:pos="1966"/>
        </w:tabs>
        <w:rPr>
          <w:b/>
          <w:sz w:val="24"/>
          <w:szCs w:val="24"/>
        </w:rPr>
      </w:pPr>
    </w:p>
    <w:p w:rsidR="004C6426" w:rsidRDefault="004C6426" w:rsidP="003C7A73">
      <w:pPr>
        <w:tabs>
          <w:tab w:val="left" w:pos="1966"/>
        </w:tabs>
        <w:rPr>
          <w:b/>
          <w:sz w:val="24"/>
          <w:szCs w:val="24"/>
        </w:rPr>
      </w:pPr>
    </w:p>
    <w:p w:rsidR="004C6426" w:rsidRDefault="004C6426" w:rsidP="003C7A73">
      <w:pPr>
        <w:tabs>
          <w:tab w:val="left" w:pos="1966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Pr="004C6426">
        <w:rPr>
          <w:b/>
          <w:sz w:val="24"/>
          <w:szCs w:val="24"/>
        </w:rPr>
        <w:t>2.2 Aansluiting</w:t>
      </w:r>
    </w:p>
    <w:p w:rsidR="003C7A73" w:rsidRPr="004C6426" w:rsidRDefault="004C6426" w:rsidP="003C7A73">
      <w:pPr>
        <w:tabs>
          <w:tab w:val="left" w:pos="1966"/>
        </w:tabs>
        <w:rPr>
          <w:b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75648" behindDoc="0" locked="0" layoutInCell="1" allowOverlap="1" wp14:anchorId="00C4B28E" wp14:editId="15029807">
            <wp:simplePos x="0" y="0"/>
            <wp:positionH relativeFrom="column">
              <wp:posOffset>252095</wp:posOffset>
            </wp:positionH>
            <wp:positionV relativeFrom="paragraph">
              <wp:posOffset>4169</wp:posOffset>
            </wp:positionV>
            <wp:extent cx="5122939" cy="3657600"/>
            <wp:effectExtent l="0" t="0" r="1905" b="0"/>
            <wp:wrapNone/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latie module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939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A73" w:rsidRPr="004C6426">
        <w:rPr>
          <w:b/>
          <w:sz w:val="24"/>
          <w:szCs w:val="24"/>
        </w:rPr>
        <w:tab/>
      </w:r>
    </w:p>
    <w:p w:rsidR="003C7A73" w:rsidRDefault="003C7A73" w:rsidP="003C7A73">
      <w:pPr>
        <w:tabs>
          <w:tab w:val="left" w:pos="1966"/>
        </w:tabs>
      </w:pPr>
    </w:p>
    <w:p w:rsidR="003C7A73" w:rsidRDefault="003C7A73" w:rsidP="003C7A73">
      <w:pPr>
        <w:tabs>
          <w:tab w:val="left" w:pos="1966"/>
        </w:tabs>
      </w:pPr>
    </w:p>
    <w:p w:rsidR="003C7A73" w:rsidRDefault="003C7A73" w:rsidP="003C7A73">
      <w:pPr>
        <w:tabs>
          <w:tab w:val="left" w:pos="1966"/>
        </w:tabs>
      </w:pPr>
    </w:p>
    <w:p w:rsidR="003C7A73" w:rsidRDefault="003C7A73" w:rsidP="003C7A73">
      <w:pPr>
        <w:tabs>
          <w:tab w:val="left" w:pos="1966"/>
        </w:tabs>
      </w:pPr>
    </w:p>
    <w:p w:rsidR="003C7A73" w:rsidRDefault="003C7A73" w:rsidP="003C7A73">
      <w:pPr>
        <w:tabs>
          <w:tab w:val="left" w:pos="1966"/>
        </w:tabs>
      </w:pPr>
    </w:p>
    <w:p w:rsidR="003C7A73" w:rsidRDefault="003C7A73" w:rsidP="003C7A73">
      <w:pPr>
        <w:tabs>
          <w:tab w:val="left" w:pos="1966"/>
        </w:tabs>
      </w:pPr>
    </w:p>
    <w:p w:rsidR="003C7A73" w:rsidRDefault="003C7A73" w:rsidP="003C7A73">
      <w:pPr>
        <w:tabs>
          <w:tab w:val="left" w:pos="1966"/>
        </w:tabs>
      </w:pPr>
    </w:p>
    <w:p w:rsidR="003C7A73" w:rsidRDefault="003C7A73" w:rsidP="003C7A73">
      <w:pPr>
        <w:tabs>
          <w:tab w:val="left" w:pos="1966"/>
        </w:tabs>
      </w:pPr>
    </w:p>
    <w:p w:rsidR="003C7A73" w:rsidRDefault="003C7A73" w:rsidP="003C7A73">
      <w:pPr>
        <w:tabs>
          <w:tab w:val="left" w:pos="1966"/>
        </w:tabs>
      </w:pPr>
    </w:p>
    <w:p w:rsidR="003C7A73" w:rsidRDefault="003C7A73" w:rsidP="003C7A73">
      <w:pPr>
        <w:tabs>
          <w:tab w:val="left" w:pos="1966"/>
        </w:tabs>
      </w:pPr>
    </w:p>
    <w:p w:rsidR="003C7A73" w:rsidRDefault="003C7A73" w:rsidP="003C7A73">
      <w:pPr>
        <w:tabs>
          <w:tab w:val="left" w:pos="1966"/>
        </w:tabs>
      </w:pPr>
    </w:p>
    <w:p w:rsidR="003C7A73" w:rsidRDefault="003C7A73" w:rsidP="003C7A73">
      <w:pPr>
        <w:tabs>
          <w:tab w:val="left" w:pos="1966"/>
        </w:tabs>
      </w:pPr>
    </w:p>
    <w:p w:rsidR="003C7A73" w:rsidRDefault="003C7A73" w:rsidP="003C7A73">
      <w:pPr>
        <w:tabs>
          <w:tab w:val="left" w:pos="1966"/>
        </w:tabs>
      </w:pPr>
    </w:p>
    <w:p w:rsidR="003C7A73" w:rsidRDefault="003C7A73" w:rsidP="003C7A73">
      <w:pPr>
        <w:tabs>
          <w:tab w:val="left" w:pos="1966"/>
        </w:tabs>
      </w:pPr>
    </w:p>
    <w:p w:rsidR="00A67CCD" w:rsidRDefault="00A67CCD" w:rsidP="003C7A73">
      <w:pPr>
        <w:tabs>
          <w:tab w:val="left" w:pos="1966"/>
        </w:tabs>
      </w:pPr>
      <w:r w:rsidRPr="00A67CCD">
        <w:lastRenderedPageBreak/>
        <w:t xml:space="preserve">  </w:t>
      </w: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  <w:r w:rsidRPr="00A67CCD">
        <w:rPr>
          <w:rFonts w:ascii="Arial" w:hAnsi="Arial" w:cs="Arial"/>
          <w:b/>
          <w:sz w:val="24"/>
          <w:szCs w:val="24"/>
        </w:rPr>
        <w:t xml:space="preserve"> 2.3 Terugplaatsen</w:t>
      </w: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76672" behindDoc="0" locked="0" layoutInCell="1" allowOverlap="1" wp14:anchorId="3C9901B2" wp14:editId="54E2E659">
            <wp:simplePos x="0" y="0"/>
            <wp:positionH relativeFrom="column">
              <wp:posOffset>-145415</wp:posOffset>
            </wp:positionH>
            <wp:positionV relativeFrom="paragraph">
              <wp:posOffset>144145</wp:posOffset>
            </wp:positionV>
            <wp:extent cx="3347085" cy="2684780"/>
            <wp:effectExtent l="0" t="0" r="5715" b="1270"/>
            <wp:wrapNone/>
            <wp:docPr id="74" name="Afbeelding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ugplaatsen deksel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77696" behindDoc="0" locked="0" layoutInCell="1" allowOverlap="1" wp14:anchorId="1FABD89F" wp14:editId="1EA22202">
            <wp:simplePos x="0" y="0"/>
            <wp:positionH relativeFrom="column">
              <wp:posOffset>3702050</wp:posOffset>
            </wp:positionH>
            <wp:positionV relativeFrom="paragraph">
              <wp:posOffset>45085</wp:posOffset>
            </wp:positionV>
            <wp:extent cx="3331210" cy="2779395"/>
            <wp:effectExtent l="0" t="0" r="2540" b="1905"/>
            <wp:wrapNone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ugplaatsen deksel 2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21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  <w:r w:rsidRPr="00A67CCD">
        <w:rPr>
          <w:rFonts w:ascii="Arial" w:hAnsi="Arial" w:cs="Arial"/>
          <w:b/>
          <w:sz w:val="24"/>
          <w:szCs w:val="24"/>
        </w:rPr>
        <w:br/>
      </w: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  <w:r w:rsidRPr="00A67CCD">
        <w:rPr>
          <w:rFonts w:ascii="Arial" w:hAnsi="Arial" w:cs="Arial"/>
          <w:b/>
          <w:sz w:val="24"/>
          <w:szCs w:val="24"/>
        </w:rPr>
        <w:t>3. Gebruik van de Wifi module</w:t>
      </w:r>
      <w:r w:rsidRPr="00A67CCD">
        <w:rPr>
          <w:rFonts w:ascii="Arial" w:hAnsi="Arial" w:cs="Arial"/>
          <w:b/>
          <w:sz w:val="24"/>
          <w:szCs w:val="24"/>
        </w:rPr>
        <w:br/>
        <w:t xml:space="preserve">   </w:t>
      </w:r>
      <w:r w:rsidR="00C02C7A">
        <w:rPr>
          <w:rFonts w:ascii="Arial" w:hAnsi="Arial" w:cs="Arial"/>
          <w:b/>
          <w:sz w:val="24"/>
          <w:szCs w:val="24"/>
        </w:rPr>
        <w:br/>
      </w:r>
      <w:r w:rsidR="00C02C7A"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t>3.1 Werking van de module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</w:rPr>
        <w:t xml:space="preserve">Ter voorbereiding moet u uw mobiele apparaat bij de hand hebben, </w:t>
      </w:r>
      <w:r w:rsidR="008C7FEC">
        <w:rPr>
          <w:rFonts w:ascii="Arial" w:hAnsi="Arial" w:cs="Arial"/>
        </w:rPr>
        <w:t>alsook</w:t>
      </w:r>
      <w:r>
        <w:rPr>
          <w:rFonts w:ascii="Arial" w:hAnsi="Arial" w:cs="Arial"/>
        </w:rPr>
        <w:t xml:space="preserve"> het wachtwoord van uw router.</w:t>
      </w:r>
      <w:r w:rsidR="00DB6E68"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85888" behindDoc="0" locked="0" layoutInCell="1" allowOverlap="1" wp14:anchorId="63C5631C" wp14:editId="26781A9D">
            <wp:simplePos x="0" y="0"/>
            <wp:positionH relativeFrom="page">
              <wp:posOffset>1997075</wp:posOffset>
            </wp:positionH>
            <wp:positionV relativeFrom="paragraph">
              <wp:posOffset>7145020</wp:posOffset>
            </wp:positionV>
            <wp:extent cx="932815" cy="922020"/>
            <wp:effectExtent l="0" t="0" r="635" b="0"/>
            <wp:wrapNone/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84864" behindDoc="0" locked="0" layoutInCell="1" allowOverlap="1" wp14:anchorId="68A1D306" wp14:editId="23296CCA">
            <wp:simplePos x="0" y="0"/>
            <wp:positionH relativeFrom="page">
              <wp:posOffset>1262380</wp:posOffset>
            </wp:positionH>
            <wp:positionV relativeFrom="paragraph">
              <wp:posOffset>5947410</wp:posOffset>
            </wp:positionV>
            <wp:extent cx="932815" cy="922020"/>
            <wp:effectExtent l="0" t="0" r="635" b="0"/>
            <wp:wrapNone/>
            <wp:docPr id="82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83840" behindDoc="0" locked="0" layoutInCell="1" allowOverlap="1" wp14:anchorId="073F5289" wp14:editId="234DFA62">
            <wp:simplePos x="0" y="0"/>
            <wp:positionH relativeFrom="page">
              <wp:posOffset>1997075</wp:posOffset>
            </wp:positionH>
            <wp:positionV relativeFrom="paragraph">
              <wp:posOffset>7145020</wp:posOffset>
            </wp:positionV>
            <wp:extent cx="932815" cy="922020"/>
            <wp:effectExtent l="0" t="0" r="635" b="0"/>
            <wp:wrapNone/>
            <wp:docPr id="81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82816" behindDoc="0" locked="0" layoutInCell="1" allowOverlap="1" wp14:anchorId="018B4651" wp14:editId="57153431">
            <wp:simplePos x="0" y="0"/>
            <wp:positionH relativeFrom="page">
              <wp:posOffset>1997075</wp:posOffset>
            </wp:positionH>
            <wp:positionV relativeFrom="paragraph">
              <wp:posOffset>7145020</wp:posOffset>
            </wp:positionV>
            <wp:extent cx="932815" cy="922020"/>
            <wp:effectExtent l="0" t="0" r="635" b="0"/>
            <wp:wrapNone/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81792" behindDoc="0" locked="0" layoutInCell="1" allowOverlap="1" wp14:anchorId="6380206E" wp14:editId="4568FF17">
            <wp:simplePos x="0" y="0"/>
            <wp:positionH relativeFrom="page">
              <wp:posOffset>1997075</wp:posOffset>
            </wp:positionH>
            <wp:positionV relativeFrom="paragraph">
              <wp:posOffset>7145020</wp:posOffset>
            </wp:positionV>
            <wp:extent cx="932815" cy="922020"/>
            <wp:effectExtent l="0" t="0" r="635" b="0"/>
            <wp:wrapNone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79744" behindDoc="0" locked="0" layoutInCell="1" allowOverlap="1" wp14:anchorId="680EFB1B" wp14:editId="21C42E46">
            <wp:simplePos x="0" y="0"/>
            <wp:positionH relativeFrom="page">
              <wp:posOffset>1997075</wp:posOffset>
            </wp:positionH>
            <wp:positionV relativeFrom="paragraph">
              <wp:posOffset>7145020</wp:posOffset>
            </wp:positionV>
            <wp:extent cx="932815" cy="922020"/>
            <wp:effectExtent l="0" t="0" r="635" b="0"/>
            <wp:wrapNone/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78720" behindDoc="0" locked="0" layoutInCell="1" allowOverlap="1" wp14:anchorId="7E3009BE" wp14:editId="13F2C7D2">
            <wp:simplePos x="0" y="0"/>
            <wp:positionH relativeFrom="page">
              <wp:posOffset>1997075</wp:posOffset>
            </wp:positionH>
            <wp:positionV relativeFrom="paragraph">
              <wp:posOffset>7145020</wp:posOffset>
            </wp:positionV>
            <wp:extent cx="932815" cy="922020"/>
            <wp:effectExtent l="0" t="0" r="635" b="0"/>
            <wp:wrapNone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E68">
        <w:rPr>
          <w:rFonts w:ascii="Arial" w:hAnsi="Arial" w:cs="Arial"/>
        </w:rPr>
        <w:t>Hieronder ziet u een illustratie van de verbindingen die plaatsvinden.</w:t>
      </w: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80768" behindDoc="0" locked="0" layoutInCell="1" allowOverlap="1" wp14:anchorId="73B407C2" wp14:editId="5C9A834D">
            <wp:simplePos x="0" y="0"/>
            <wp:positionH relativeFrom="page">
              <wp:posOffset>1997075</wp:posOffset>
            </wp:positionH>
            <wp:positionV relativeFrom="paragraph">
              <wp:posOffset>7145020</wp:posOffset>
            </wp:positionV>
            <wp:extent cx="932815" cy="922020"/>
            <wp:effectExtent l="0" t="0" r="635" b="0"/>
            <wp:wrapNone/>
            <wp:docPr id="78" name="Afbeelding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81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93056" behindDoc="0" locked="0" layoutInCell="1" allowOverlap="1" wp14:anchorId="7B1D79DE" wp14:editId="34D9373B">
            <wp:simplePos x="0" y="0"/>
            <wp:positionH relativeFrom="column">
              <wp:posOffset>5024755</wp:posOffset>
            </wp:positionH>
            <wp:positionV relativeFrom="paragraph">
              <wp:posOffset>310515</wp:posOffset>
            </wp:positionV>
            <wp:extent cx="1162050" cy="1924050"/>
            <wp:effectExtent l="0" t="0" r="0" b="0"/>
            <wp:wrapNone/>
            <wp:docPr id="89" name="Afbeelding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lefoon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89984" behindDoc="0" locked="0" layoutInCell="1" allowOverlap="1" wp14:anchorId="0ED2BD13" wp14:editId="45AC4111">
            <wp:simplePos x="0" y="0"/>
            <wp:positionH relativeFrom="column">
              <wp:posOffset>2526665</wp:posOffset>
            </wp:positionH>
            <wp:positionV relativeFrom="paragraph">
              <wp:posOffset>320675</wp:posOffset>
            </wp:positionV>
            <wp:extent cx="1466850" cy="1352550"/>
            <wp:effectExtent l="0" t="0" r="0" b="0"/>
            <wp:wrapNone/>
            <wp:docPr id="87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uter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86912" behindDoc="0" locked="0" layoutInCell="1" allowOverlap="1" wp14:anchorId="66A534B4" wp14:editId="6AE3D161">
            <wp:simplePos x="0" y="0"/>
            <wp:positionH relativeFrom="column">
              <wp:posOffset>-184785</wp:posOffset>
            </wp:positionH>
            <wp:positionV relativeFrom="paragraph">
              <wp:posOffset>184150</wp:posOffset>
            </wp:positionV>
            <wp:extent cx="1478915" cy="1813560"/>
            <wp:effectExtent l="0" t="0" r="6985" b="0"/>
            <wp:wrapNone/>
            <wp:docPr id="84" name="Afbeelding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ule groen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8915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88960" behindDoc="0" locked="0" layoutInCell="1" allowOverlap="1" wp14:anchorId="087AB4F9" wp14:editId="667D6216">
            <wp:simplePos x="0" y="0"/>
            <wp:positionH relativeFrom="page">
              <wp:posOffset>3832860</wp:posOffset>
            </wp:positionH>
            <wp:positionV relativeFrom="paragraph">
              <wp:posOffset>7286625</wp:posOffset>
            </wp:positionV>
            <wp:extent cx="478155" cy="475615"/>
            <wp:effectExtent l="0" t="0" r="0" b="635"/>
            <wp:wrapNone/>
            <wp:docPr id="86" name="Afbeelding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jpe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B8638B6" wp14:editId="673A99AC">
                <wp:simplePos x="0" y="0"/>
                <wp:positionH relativeFrom="column">
                  <wp:posOffset>1635125</wp:posOffset>
                </wp:positionH>
                <wp:positionV relativeFrom="paragraph">
                  <wp:posOffset>65405</wp:posOffset>
                </wp:positionV>
                <wp:extent cx="786765" cy="7620"/>
                <wp:effectExtent l="38100" t="76200" r="13335" b="106680"/>
                <wp:wrapNone/>
                <wp:docPr id="85" name="Rechte verbindingslijn met pijl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765" cy="7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85" o:spid="_x0000_s1026" type="#_x0000_t32" style="position:absolute;margin-left:128.75pt;margin-top:5.15pt;width:61.95pt;height:.6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" strokecolor="black [3213]">
                <v:stroke startarrow="open"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2E43A12" wp14:editId="78948F64">
                <wp:simplePos x="0" y="0"/>
                <wp:positionH relativeFrom="column">
                  <wp:posOffset>4093845</wp:posOffset>
                </wp:positionH>
                <wp:positionV relativeFrom="paragraph">
                  <wp:posOffset>50800</wp:posOffset>
                </wp:positionV>
                <wp:extent cx="786765" cy="7620"/>
                <wp:effectExtent l="38100" t="76200" r="13335" b="106680"/>
                <wp:wrapNone/>
                <wp:docPr id="88" name="Rechte verbindingslijn met pijl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86765" cy="7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88" o:spid="_x0000_s1026" type="#_x0000_t32" style="position:absolute;margin-left:322.35pt;margin-top:4pt;width:61.95pt;height:.6pt;flip: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" strokecolor="black [3213]">
                <v:stroke startarrow="open" endarrow="open"/>
              </v:shape>
            </w:pict>
          </mc:Fallback>
        </mc:AlternateContent>
      </w: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</w:p>
    <w:p w:rsidR="00A67CCD" w:rsidRDefault="00A67CCD" w:rsidP="003C7A73">
      <w:pPr>
        <w:tabs>
          <w:tab w:val="left" w:pos="1966"/>
        </w:tabs>
        <w:rPr>
          <w:rFonts w:ascii="Arial" w:hAnsi="Arial" w:cs="Arial"/>
          <w:b/>
          <w:sz w:val="24"/>
          <w:szCs w:val="24"/>
        </w:rPr>
      </w:pPr>
    </w:p>
    <w:p w:rsidR="00DB6E68" w:rsidRDefault="00DB6E68" w:rsidP="003C7A73">
      <w:pPr>
        <w:tabs>
          <w:tab w:val="left" w:pos="1966"/>
        </w:tabs>
        <w:rPr>
          <w:rFonts w:ascii="Arial" w:hAnsi="Arial" w:cs="Arial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94080" behindDoc="0" locked="0" layoutInCell="1" allowOverlap="1" wp14:anchorId="065A4BFA" wp14:editId="51216181">
            <wp:simplePos x="0" y="0"/>
            <wp:positionH relativeFrom="column">
              <wp:posOffset>126789</wp:posOffset>
            </wp:positionH>
            <wp:positionV relativeFrom="paragraph">
              <wp:posOffset>935438</wp:posOffset>
            </wp:positionV>
            <wp:extent cx="5248910" cy="2362200"/>
            <wp:effectExtent l="0" t="0" r="8890" b="0"/>
            <wp:wrapNone/>
            <wp:docPr id="90" name="Afbeelding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y store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CCD" w:rsidRPr="00A67CCD">
        <w:rPr>
          <w:rFonts w:ascii="Arial" w:hAnsi="Arial" w:cs="Arial"/>
          <w:b/>
          <w:sz w:val="24"/>
          <w:szCs w:val="24"/>
        </w:rPr>
        <w:t>3.2 Downloaden van de app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</w:rPr>
        <w:t xml:space="preserve">Voor het gebruik van de App met een </w:t>
      </w:r>
      <w:r w:rsidR="00C02C7A">
        <w:rPr>
          <w:rFonts w:ascii="Arial" w:hAnsi="Arial" w:cs="Arial"/>
        </w:rPr>
        <w:t>Android</w:t>
      </w:r>
      <w:r>
        <w:rPr>
          <w:rFonts w:ascii="Arial" w:hAnsi="Arial" w:cs="Arial"/>
        </w:rPr>
        <w:t xml:space="preserve"> apparaat: Ga naar de Google Play store en zoek naar ‘</w:t>
      </w:r>
      <w:proofErr w:type="spellStart"/>
      <w:r>
        <w:rPr>
          <w:rFonts w:ascii="Arial" w:hAnsi="Arial" w:cs="Arial"/>
        </w:rPr>
        <w:t>InverterTemp</w:t>
      </w:r>
      <w:proofErr w:type="spellEnd"/>
      <w:r>
        <w:rPr>
          <w:rFonts w:ascii="Arial" w:hAnsi="Arial" w:cs="Arial"/>
        </w:rPr>
        <w:t>’. Download en installeer de applicatie.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DB6E68" w:rsidRPr="00DB6E68" w:rsidRDefault="00DB6E68" w:rsidP="00DB6E68">
      <w:pPr>
        <w:rPr>
          <w:rFonts w:ascii="Arial" w:hAnsi="Arial" w:cs="Arial"/>
        </w:rPr>
      </w:pPr>
    </w:p>
    <w:p w:rsidR="00DB6E68" w:rsidRPr="00DB6E68" w:rsidRDefault="00DB6E68" w:rsidP="00DB6E68">
      <w:pPr>
        <w:rPr>
          <w:rFonts w:ascii="Arial" w:hAnsi="Arial" w:cs="Arial"/>
        </w:rPr>
      </w:pPr>
    </w:p>
    <w:p w:rsidR="00DB6E68" w:rsidRPr="00DB6E68" w:rsidRDefault="00DB6E68" w:rsidP="00DB6E68">
      <w:pPr>
        <w:rPr>
          <w:rFonts w:ascii="Arial" w:hAnsi="Arial" w:cs="Arial"/>
        </w:rPr>
      </w:pPr>
    </w:p>
    <w:p w:rsidR="00DB6E68" w:rsidRPr="00DB6E68" w:rsidRDefault="00DB6E68" w:rsidP="00DB6E68">
      <w:pPr>
        <w:rPr>
          <w:rFonts w:ascii="Arial" w:hAnsi="Arial" w:cs="Arial"/>
        </w:rPr>
      </w:pPr>
    </w:p>
    <w:p w:rsidR="00DB6E68" w:rsidRDefault="00DB6E68" w:rsidP="00DB6E68">
      <w:pPr>
        <w:rPr>
          <w:rFonts w:ascii="Arial" w:hAnsi="Arial" w:cs="Arial"/>
        </w:rPr>
      </w:pPr>
    </w:p>
    <w:p w:rsidR="00561939" w:rsidRDefault="00DB6E68" w:rsidP="00DB6E6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sz w:val="24"/>
          <w:szCs w:val="24"/>
        </w:rPr>
        <w:br/>
        <w:t>Voor de iOS versie: zoek ‘’</w:t>
      </w:r>
      <w:proofErr w:type="spellStart"/>
      <w:r>
        <w:rPr>
          <w:rFonts w:ascii="Arial" w:hAnsi="Arial" w:cs="Arial"/>
          <w:sz w:val="24"/>
          <w:szCs w:val="24"/>
        </w:rPr>
        <w:t>InverterTemp</w:t>
      </w:r>
      <w:proofErr w:type="spellEnd"/>
      <w:r>
        <w:rPr>
          <w:rFonts w:ascii="Arial" w:hAnsi="Arial" w:cs="Arial"/>
          <w:sz w:val="24"/>
          <w:szCs w:val="24"/>
        </w:rPr>
        <w:t>’’ in de App store. Download en installeer de applicatie</w:t>
      </w:r>
      <w:r w:rsidR="00561939">
        <w:rPr>
          <w:rFonts w:ascii="Arial" w:hAnsi="Arial" w:cs="Arial"/>
          <w:sz w:val="24"/>
          <w:szCs w:val="24"/>
        </w:rPr>
        <w:t>.</w:t>
      </w:r>
      <w:r w:rsidR="00561939">
        <w:rPr>
          <w:rFonts w:ascii="Arial" w:hAnsi="Arial" w:cs="Arial"/>
          <w:sz w:val="24"/>
          <w:szCs w:val="24"/>
        </w:rPr>
        <w:br/>
      </w:r>
    </w:p>
    <w:p w:rsidR="00561939" w:rsidRPr="00561939" w:rsidRDefault="008576B8" w:rsidP="0056193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695104" behindDoc="0" locked="0" layoutInCell="1" allowOverlap="1" wp14:anchorId="3CC688CC" wp14:editId="277AC138">
            <wp:simplePos x="0" y="0"/>
            <wp:positionH relativeFrom="column">
              <wp:posOffset>171312</wp:posOffset>
            </wp:positionH>
            <wp:positionV relativeFrom="paragraph">
              <wp:posOffset>255905</wp:posOffset>
            </wp:positionV>
            <wp:extent cx="5020310" cy="2305050"/>
            <wp:effectExtent l="0" t="0" r="8890" b="0"/>
            <wp:wrapNone/>
            <wp:docPr id="91" name="Afbeelding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 store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1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61939" w:rsidRPr="00561939" w:rsidRDefault="00561939" w:rsidP="00561939">
      <w:pPr>
        <w:rPr>
          <w:rFonts w:ascii="Arial" w:hAnsi="Arial" w:cs="Arial"/>
          <w:sz w:val="24"/>
          <w:szCs w:val="24"/>
        </w:rPr>
      </w:pPr>
    </w:p>
    <w:p w:rsidR="00561939" w:rsidRPr="00561939" w:rsidRDefault="00561939" w:rsidP="00561939">
      <w:pPr>
        <w:rPr>
          <w:rFonts w:ascii="Arial" w:hAnsi="Arial" w:cs="Arial"/>
          <w:sz w:val="24"/>
          <w:szCs w:val="24"/>
        </w:rPr>
      </w:pPr>
    </w:p>
    <w:p w:rsidR="00561939" w:rsidRPr="00561939" w:rsidRDefault="00561939" w:rsidP="00561939">
      <w:pPr>
        <w:rPr>
          <w:rFonts w:ascii="Arial" w:hAnsi="Arial" w:cs="Arial"/>
          <w:sz w:val="24"/>
          <w:szCs w:val="24"/>
        </w:rPr>
      </w:pPr>
    </w:p>
    <w:p w:rsidR="00561939" w:rsidRPr="00561939" w:rsidRDefault="00561939" w:rsidP="00561939">
      <w:pPr>
        <w:rPr>
          <w:rFonts w:ascii="Arial" w:hAnsi="Arial" w:cs="Arial"/>
          <w:sz w:val="24"/>
          <w:szCs w:val="24"/>
        </w:rPr>
      </w:pPr>
    </w:p>
    <w:p w:rsidR="00561939" w:rsidRPr="00561939" w:rsidRDefault="00561939" w:rsidP="00561939">
      <w:pPr>
        <w:rPr>
          <w:rFonts w:ascii="Arial" w:hAnsi="Arial" w:cs="Arial"/>
          <w:sz w:val="24"/>
          <w:szCs w:val="24"/>
        </w:rPr>
      </w:pPr>
    </w:p>
    <w:p w:rsidR="00561939" w:rsidRPr="00561939" w:rsidRDefault="00561939" w:rsidP="00561939">
      <w:pPr>
        <w:rPr>
          <w:rFonts w:ascii="Arial" w:hAnsi="Arial" w:cs="Arial"/>
          <w:sz w:val="24"/>
          <w:szCs w:val="24"/>
        </w:rPr>
      </w:pPr>
    </w:p>
    <w:p w:rsidR="00561939" w:rsidRPr="00561939" w:rsidRDefault="00561939" w:rsidP="00561939">
      <w:pPr>
        <w:rPr>
          <w:rFonts w:ascii="Arial" w:hAnsi="Arial" w:cs="Arial"/>
          <w:sz w:val="24"/>
          <w:szCs w:val="24"/>
        </w:rPr>
      </w:pPr>
    </w:p>
    <w:p w:rsidR="00561939" w:rsidRPr="00561939" w:rsidRDefault="00561939" w:rsidP="00561939">
      <w:pPr>
        <w:rPr>
          <w:rFonts w:ascii="Arial" w:hAnsi="Arial" w:cs="Arial"/>
          <w:sz w:val="24"/>
          <w:szCs w:val="24"/>
        </w:rPr>
      </w:pPr>
    </w:p>
    <w:p w:rsidR="00561939" w:rsidRDefault="00561939" w:rsidP="00561939">
      <w:pPr>
        <w:rPr>
          <w:rFonts w:ascii="Arial" w:hAnsi="Arial" w:cs="Arial"/>
          <w:sz w:val="24"/>
          <w:szCs w:val="24"/>
        </w:rPr>
      </w:pPr>
    </w:p>
    <w:p w:rsidR="003C7A73" w:rsidRDefault="00561939" w:rsidP="00561939">
      <w:pPr>
        <w:tabs>
          <w:tab w:val="left" w:pos="50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561939" w:rsidRDefault="00561939" w:rsidP="00561939">
      <w:pPr>
        <w:tabs>
          <w:tab w:val="left" w:pos="5084"/>
        </w:tabs>
        <w:rPr>
          <w:rFonts w:ascii="Arial" w:hAnsi="Arial" w:cs="Arial"/>
          <w:sz w:val="24"/>
          <w:szCs w:val="24"/>
        </w:rPr>
      </w:pPr>
    </w:p>
    <w:p w:rsidR="00561939" w:rsidRDefault="00561939" w:rsidP="00561939">
      <w:pPr>
        <w:tabs>
          <w:tab w:val="left" w:pos="5084"/>
        </w:tabs>
        <w:rPr>
          <w:rFonts w:ascii="Arial" w:hAnsi="Arial" w:cs="Arial"/>
          <w:sz w:val="24"/>
          <w:szCs w:val="24"/>
        </w:rPr>
      </w:pPr>
    </w:p>
    <w:p w:rsidR="00D917D7" w:rsidRDefault="00D917D7" w:rsidP="00561939">
      <w:pPr>
        <w:tabs>
          <w:tab w:val="left" w:pos="5084"/>
        </w:tabs>
        <w:rPr>
          <w:rFonts w:ascii="Arial" w:hAnsi="Arial" w:cs="Arial"/>
          <w:sz w:val="24"/>
          <w:szCs w:val="24"/>
        </w:rPr>
      </w:pPr>
    </w:p>
    <w:p w:rsidR="00D917D7" w:rsidRDefault="00D917D7" w:rsidP="00561939">
      <w:pPr>
        <w:tabs>
          <w:tab w:val="left" w:pos="5084"/>
        </w:tabs>
        <w:rPr>
          <w:rFonts w:ascii="Arial" w:hAnsi="Arial" w:cs="Arial"/>
          <w:b/>
          <w:sz w:val="24"/>
          <w:szCs w:val="24"/>
        </w:rPr>
      </w:pPr>
      <w:r w:rsidRPr="00D917D7">
        <w:rPr>
          <w:rFonts w:ascii="Arial" w:hAnsi="Arial" w:cs="Arial"/>
          <w:b/>
          <w:sz w:val="24"/>
          <w:szCs w:val="24"/>
        </w:rPr>
        <w:t>3.3 Registreren</w:t>
      </w:r>
    </w:p>
    <w:p w:rsidR="00D917D7" w:rsidRDefault="00D917D7" w:rsidP="00561939">
      <w:pPr>
        <w:tabs>
          <w:tab w:val="left" w:pos="5084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2177360</wp:posOffset>
                </wp:positionH>
                <wp:positionV relativeFrom="paragraph">
                  <wp:posOffset>1766625</wp:posOffset>
                </wp:positionV>
                <wp:extent cx="1343770" cy="7952"/>
                <wp:effectExtent l="0" t="114300" r="0" b="125730"/>
                <wp:wrapNone/>
                <wp:docPr id="133" name="Rechte verbindingslijn met pijl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770" cy="7952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133" o:spid="_x0000_s1026" type="#_x0000_t32" style="position:absolute;margin-left:171.45pt;margin-top:139.1pt;width:105.8pt;height:.6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" strokecolor="black [3213]" strokeweight="3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13D261C7" wp14:editId="08FDBCEE">
                <wp:simplePos x="0" y="0"/>
                <wp:positionH relativeFrom="page">
                  <wp:posOffset>4635500</wp:posOffset>
                </wp:positionH>
                <wp:positionV relativeFrom="paragraph">
                  <wp:posOffset>509905</wp:posOffset>
                </wp:positionV>
                <wp:extent cx="1741170" cy="3015615"/>
                <wp:effectExtent l="0" t="0" r="0" b="0"/>
                <wp:wrapTopAndBottom/>
                <wp:docPr id="95" name="Groep 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741170" cy="3015615"/>
                          <a:chOff x="6060" y="188"/>
                          <a:chExt cx="1940" cy="3360"/>
                        </a:xfrm>
                      </wpg:grpSpPr>
                      <pic:pic xmlns:pic="http://schemas.openxmlformats.org/drawingml/2006/picture">
                        <pic:nvPicPr>
                          <pic:cNvPr id="128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0" y="188"/>
                            <a:ext cx="1939" cy="3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6" y="2414"/>
                            <a:ext cx="258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95" o:spid="_x0000_s1026" style="position:absolute;margin-left:365pt;margin-top:40.15pt;width:137.1pt;height:237.45pt;z-index:251697152;mso-position-horizontal-relative:page" coordorigin="6060,188" coordsize="1940,336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">
                <o:lock v:ext="edit" aspectratio="t"/>
                <v:shape id="Picture 157" o:spid="_x0000_s1027" type="#_x0000_t75" style="position:absolute;left:6060;top:188;width:1939;height:3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ihpnHAAAA3AAAAA8AAABkcnMvZG93bnJldi54bWxEj09rwkAQxe9Cv8MyBW91Y8BSoqsUS6Ht&#10;oaD9o8chOybbZGdDdqvx2zsHwdsM7817v1msBt+qI/XRBTYwnWSgiMtgHVcGvr9eH55AxYRssQ1M&#10;Bs4UYbW8Gy2wsOHEGzpuU6UkhGOBBuqUukLrWNbkMU5CRyzaIfQek6x9pW2PJwn3rc6z7FF7dCwN&#10;NXa0rqlstv/ewK7ZdX/uxX1ms306TD/W+ftP82vM+H54noNKNKSb+Xr9ZgU/F1p5RibQy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7ihpnHAAAA3AAAAA8AAAAAAAAAAAAA&#10;AAAAnwIAAGRycy9kb3ducmV2LnhtbFBLBQYAAAAABAAEAPcAAACTAwAAAAA=&#10;">
                  <v:imagedata r:id="rId70" o:title=""/>
                </v:shape>
                <v:shape id="Picture 158" o:spid="_x0000_s1028" type="#_x0000_t75" style="position:absolute;left:6936;top:2414;width:258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DKJHBAAAA3AAAAA8AAABkcnMvZG93bnJldi54bWxET0uLwjAQvgv7H8IseNNUD+J2jbIuLIgP&#10;ig/2PDZjWzaZlCbW+u+NsOBtPr7nzBadNaKlxleOFYyGCQji3OmKCwWn489gCsIHZI3GMSm4k4fF&#10;/K03w1S7G++pPYRCxBD2KSooQ6hTKX1ekkU/dDVx5C6usRgibAqpG7zFcGvkOEkm0mLFsaHEmr5L&#10;yv8OV6tg+2toc+x061dmfXZuk+2WWaZU/737+gQRqAsv8b97peP88Qc8n4kXyP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wDKJHBAAAA3AAAAA8AAAAAAAAAAAAAAAAAnwIA&#10;AGRycy9kb3ducmV2LnhtbFBLBQYAAAAABAAEAPcAAACNAwAAAAA=&#10;">
                  <v:imagedata r:id="rId71" o:title=""/>
                </v:shape>
                <w10:wrap type="topAndBottom" anchorx="page"/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0C8B3547" wp14:editId="538797AB">
                <wp:simplePos x="0" y="0"/>
                <wp:positionH relativeFrom="page">
                  <wp:posOffset>1167765</wp:posOffset>
                </wp:positionH>
                <wp:positionV relativeFrom="paragraph">
                  <wp:posOffset>350520</wp:posOffset>
                </wp:positionV>
                <wp:extent cx="1772920" cy="3113405"/>
                <wp:effectExtent l="0" t="0" r="0" b="0"/>
                <wp:wrapTopAndBottom/>
                <wp:docPr id="92" name="Groep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772920" cy="3113405"/>
                          <a:chOff x="3041" y="171"/>
                          <a:chExt cx="1943" cy="3412"/>
                        </a:xfrm>
                      </wpg:grpSpPr>
                      <pic:pic xmlns:pic="http://schemas.openxmlformats.org/drawingml/2006/picture">
                        <pic:nvPicPr>
                          <pic:cNvPr id="93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41" y="171"/>
                            <a:ext cx="1943" cy="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6" y="2461"/>
                            <a:ext cx="258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92" o:spid="_x0000_s1026" style="position:absolute;margin-left:91.95pt;margin-top:27.6pt;width:139.6pt;height:245.15pt;z-index:251696128;mso-position-horizontal-relative:page" coordorigin="3041,171" coordsize="1943,34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">
                <o:lock v:ext="edit" aspectratio="t"/>
                <v:shape id="Picture 149" o:spid="_x0000_s1027" type="#_x0000_t75" style="position:absolute;left:3041;top:171;width:1943;height:3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5z9fCAAAA2wAAAA8AAABkcnMvZG93bnJldi54bWxEj0FrAjEUhO+C/yG8ghfRrLbKujWKCEJv&#10;pWvp+bF5bhY3L0sS3fXfm0Khx2FmvmG2+8G24k4+NI4VLOYZCOLK6YZrBd/n0ywHESKyxtYxKXhQ&#10;gP1uPNpioV3PX3QvYy0ShEOBCkyMXSFlqAxZDHPXESfv4rzFmKSvpfbYJ7ht5TLL1tJiw2nBYEdH&#10;Q9W1vFkFqx+zefg6fwvT/ro+6FJnn3lUavIyHN5BRBrif/iv/aEVbF7h90v6AXL3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uc/XwgAAANsAAAAPAAAAAAAAAAAAAAAAAJ8C&#10;AABkcnMvZG93bnJldi54bWxQSwUGAAAAAAQABAD3AAAAjgMAAAAA&#10;">
                  <v:imagedata r:id="rId74" o:title=""/>
                </v:shape>
                <v:shape id="Picture 150" o:spid="_x0000_s1028" type="#_x0000_t75" style="position:absolute;left:4596;top:2461;width:258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9++nFAAAA2wAAAA8AAABkcnMvZG93bnJldi54bWxEj0FrwkAUhO+F/oflCV6K2WilpNFVSkTw&#10;0EvTXnp7Zl+TaPZtyK5J7K/vFgSPw8x8w6y3o2lET52rLSuYRzEI4sLqmksFX5/7WQLCeWSNjWVS&#10;cCUH283jwxpTbQf+oD73pQgQdikqqLxvUyldUZFBF9mWOHg/tjPog+xKqTscAtw0chHHL9JgzWGh&#10;wpayiopzfjEKktMx/v1+H5+f2mKXYJ/VQ5blSk0n49sKhKfR38O39kEreF3C/5fwA+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PfvpxQAAANsAAAAPAAAAAAAAAAAAAAAA&#10;AJ8CAABkcnMvZG93bnJldi54bWxQSwUGAAAAAAQABAD3AAAAkQMAAAAA&#10;">
                  <v:imagedata r:id="rId75" o:title=""/>
                </v:shape>
                <w10:wrap type="topAndBottom" anchorx="page"/>
              </v:group>
            </w:pict>
          </mc:Fallback>
        </mc:AlternateContent>
      </w:r>
    </w:p>
    <w:p w:rsidR="00D917D7" w:rsidRPr="00D917D7" w:rsidRDefault="00D917D7" w:rsidP="00D917D7">
      <w:pPr>
        <w:tabs>
          <w:tab w:val="left" w:pos="614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A10AE85" wp14:editId="3D03D073">
                <wp:simplePos x="0" y="0"/>
                <wp:positionH relativeFrom="column">
                  <wp:posOffset>2327910</wp:posOffset>
                </wp:positionH>
                <wp:positionV relativeFrom="paragraph">
                  <wp:posOffset>3561080</wp:posOffset>
                </wp:positionV>
                <wp:extent cx="2385060" cy="1971040"/>
                <wp:effectExtent l="38100" t="19050" r="15240" b="48260"/>
                <wp:wrapNone/>
                <wp:docPr id="134" name="Rechte verbindingslijn met pijl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85060" cy="197104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134" o:spid="_x0000_s1026" type="#_x0000_t32" style="position:absolute;margin-left:183.3pt;margin-top:280.4pt;width:187.8pt;height:155.2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" strokecolor="black [3213]" strokeweight="3pt">
                <v:stroke endarrow="open"/>
              </v:shape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 Druk op ‘</w:t>
      </w:r>
      <w:proofErr w:type="spellStart"/>
      <w:r>
        <w:rPr>
          <w:rFonts w:ascii="Arial" w:hAnsi="Arial" w:cs="Arial"/>
          <w:sz w:val="24"/>
          <w:szCs w:val="24"/>
        </w:rPr>
        <w:t>sign</w:t>
      </w:r>
      <w:proofErr w:type="spellEnd"/>
      <w:r>
        <w:rPr>
          <w:rFonts w:ascii="Arial" w:hAnsi="Arial" w:cs="Arial"/>
          <w:sz w:val="24"/>
          <w:szCs w:val="24"/>
        </w:rPr>
        <w:t xml:space="preserve"> up’ rechtsonder                                    Vul uw gegevens in en druk   </w:t>
      </w:r>
      <w:r>
        <w:rPr>
          <w:rFonts w:ascii="Arial" w:hAnsi="Arial" w:cs="Arial"/>
          <w:sz w:val="24"/>
          <w:szCs w:val="24"/>
        </w:rPr>
        <w:br/>
        <w:t xml:space="preserve">                                                                                         op ‘</w:t>
      </w:r>
      <w:proofErr w:type="spellStart"/>
      <w:r>
        <w:rPr>
          <w:rFonts w:ascii="Arial" w:hAnsi="Arial" w:cs="Arial"/>
          <w:sz w:val="24"/>
          <w:szCs w:val="24"/>
        </w:rPr>
        <w:t>Sign</w:t>
      </w:r>
      <w:proofErr w:type="spellEnd"/>
      <w:r>
        <w:rPr>
          <w:rFonts w:ascii="Arial" w:hAnsi="Arial" w:cs="Arial"/>
          <w:sz w:val="24"/>
          <w:szCs w:val="24"/>
        </w:rPr>
        <w:t xml:space="preserve"> up’</w:t>
      </w:r>
    </w:p>
    <w:p w:rsidR="008C7FEC" w:rsidRDefault="00D917D7" w:rsidP="00561939">
      <w:pPr>
        <w:tabs>
          <w:tab w:val="left" w:pos="50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30D7BF0" wp14:editId="37585398">
                <wp:simplePos x="0" y="0"/>
                <wp:positionH relativeFrom="page">
                  <wp:posOffset>1129030</wp:posOffset>
                </wp:positionH>
                <wp:positionV relativeFrom="paragraph">
                  <wp:posOffset>183515</wp:posOffset>
                </wp:positionV>
                <wp:extent cx="1908175" cy="3350895"/>
                <wp:effectExtent l="0" t="0" r="0" b="1905"/>
                <wp:wrapSquare wrapText="bothSides"/>
                <wp:docPr id="130" name="Groep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908175" cy="3350895"/>
                          <a:chOff x="3022" y="378"/>
                          <a:chExt cx="1943" cy="3412"/>
                        </a:xfrm>
                      </wpg:grpSpPr>
                      <pic:pic xmlns:pic="http://schemas.openxmlformats.org/drawingml/2006/picture">
                        <pic:nvPicPr>
                          <pic:cNvPr id="131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2" y="378"/>
                            <a:ext cx="1943" cy="3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0" y="2479"/>
                            <a:ext cx="258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130" o:spid="_x0000_s1026" style="position:absolute;margin-left:88.9pt;margin-top:14.45pt;width:150.25pt;height:263.85pt;z-index:251698176;mso-position-horizontal-relative:page" coordorigin="3022,378" coordsize="1943,34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3" o:spid="_x0000_s1027" type="#_x0000_t75" style="position:absolute;left:3022;top:378;width:1943;height:34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6e0vBAAAA3AAAAA8AAABkcnMvZG93bnJldi54bWxET99rwjAQfh/sfwg32MvQ1DmldkYRYeCb&#10;rIrPR3Nris2lJNHW/34RBN/u4/t5y/VgW3ElHxrHCibjDARx5XTDtYLj4WeUgwgRWWPrmBTcKMB6&#10;9fqyxEK7nn/pWsZapBAOBSowMXaFlKEyZDGMXUecuD/nLcYEfS21xz6F21Z+ZtlcWmw4NRjsaGuo&#10;OpcXq2B2Moubr/Ov8NGf5xtd6myfR6Xe34bNN4hIQ3yKH+6dTvOnE7g/ky6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D6e0vBAAAA3AAAAA8AAAAAAAAAAAAAAAAAnwIA&#10;AGRycy9kb3ducmV2LnhtbFBLBQYAAAAABAAEAPcAAACNAwAAAAA=&#10;">
                  <v:imagedata r:id="rId77" o:title=""/>
                </v:shape>
                <v:shape id="Picture 164" o:spid="_x0000_s1028" type="#_x0000_t75" style="position:absolute;left:3890;top:2479;width:258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KcMvBAAAA3AAAAA8AAABkcnMvZG93bnJldi54bWxET02LwjAQvS/4H8IIe1tTXZClGkUEF0ER&#10;t3rwODRjU2wm3SbW+u+NIHibx/uc6byzlWip8aVjBcNBAoI4d7rkQsHxsPr6AeEDssbKMSm4k4f5&#10;rPcxxVS7G/9Rm4VCxBD2KSowIdSplD43ZNEPXE0cubNrLIYIm0LqBm8x3FZylCRjabHk2GCwpqWh&#10;/JJdrYJlm+WG29O//S3v2WW737jFbqPUZ79bTEAE6sJb/HKvdZz/PYLnM/ECO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KcMvBAAAA3AAAAA8AAAAAAAAAAAAAAAAAnwIA&#10;AGRycy9kb3ducmV2LnhtbFBLBQYAAAAABAAEAPcAAACNAwAAAAA=&#10;">
                  <v:imagedata r:id="rId78" o:title=""/>
                </v:shape>
                <w10:wrap type="square" anchorx="page"/>
              </v:group>
            </w:pict>
          </mc:Fallback>
        </mc:AlternateContent>
      </w:r>
      <w:r w:rsidRPr="00D917D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</w:t>
      </w:r>
    </w:p>
    <w:p w:rsidR="008C7FEC" w:rsidRDefault="008C7FEC" w:rsidP="00561939">
      <w:pPr>
        <w:tabs>
          <w:tab w:val="left" w:pos="5084"/>
        </w:tabs>
        <w:rPr>
          <w:rFonts w:ascii="Arial" w:hAnsi="Arial" w:cs="Arial"/>
          <w:sz w:val="24"/>
          <w:szCs w:val="24"/>
        </w:rPr>
      </w:pPr>
    </w:p>
    <w:p w:rsidR="008C7FEC" w:rsidRDefault="008C7FEC" w:rsidP="00561939">
      <w:pPr>
        <w:tabs>
          <w:tab w:val="left" w:pos="5084"/>
        </w:tabs>
        <w:rPr>
          <w:rFonts w:ascii="Arial" w:hAnsi="Arial" w:cs="Arial"/>
          <w:sz w:val="24"/>
          <w:szCs w:val="24"/>
        </w:rPr>
      </w:pPr>
    </w:p>
    <w:p w:rsidR="008C7FEC" w:rsidRDefault="008C7FEC" w:rsidP="00561939">
      <w:pPr>
        <w:tabs>
          <w:tab w:val="left" w:pos="5084"/>
        </w:tabs>
        <w:rPr>
          <w:rFonts w:ascii="Arial" w:hAnsi="Arial" w:cs="Arial"/>
          <w:sz w:val="24"/>
          <w:szCs w:val="24"/>
        </w:rPr>
      </w:pPr>
    </w:p>
    <w:p w:rsidR="008C7FEC" w:rsidRDefault="008C7FEC" w:rsidP="00561939">
      <w:pPr>
        <w:tabs>
          <w:tab w:val="left" w:pos="5084"/>
        </w:tabs>
        <w:rPr>
          <w:rFonts w:ascii="Arial" w:hAnsi="Arial" w:cs="Arial"/>
          <w:sz w:val="24"/>
          <w:szCs w:val="24"/>
        </w:rPr>
      </w:pPr>
    </w:p>
    <w:p w:rsidR="008C7FEC" w:rsidRDefault="008C7FEC" w:rsidP="00561939">
      <w:pPr>
        <w:tabs>
          <w:tab w:val="left" w:pos="5084"/>
        </w:tabs>
        <w:rPr>
          <w:rFonts w:ascii="Arial" w:hAnsi="Arial" w:cs="Arial"/>
          <w:sz w:val="24"/>
          <w:szCs w:val="24"/>
        </w:rPr>
      </w:pPr>
    </w:p>
    <w:p w:rsidR="008C7FEC" w:rsidRDefault="008C7FEC" w:rsidP="00561939">
      <w:pPr>
        <w:tabs>
          <w:tab w:val="left" w:pos="508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</w:t>
      </w:r>
    </w:p>
    <w:p w:rsidR="008C7FEC" w:rsidRDefault="008C7FEC" w:rsidP="00561939">
      <w:pPr>
        <w:tabs>
          <w:tab w:val="left" w:pos="5084"/>
        </w:tabs>
        <w:rPr>
          <w:rFonts w:ascii="Arial" w:hAnsi="Arial" w:cs="Arial"/>
          <w:sz w:val="24"/>
          <w:szCs w:val="24"/>
        </w:rPr>
      </w:pPr>
    </w:p>
    <w:p w:rsidR="008C7FEC" w:rsidRDefault="008C7FEC" w:rsidP="00561939">
      <w:pPr>
        <w:tabs>
          <w:tab w:val="left" w:pos="5084"/>
        </w:tabs>
        <w:rPr>
          <w:rFonts w:ascii="Arial" w:hAnsi="Arial" w:cs="Arial"/>
          <w:sz w:val="24"/>
          <w:szCs w:val="24"/>
        </w:rPr>
      </w:pPr>
    </w:p>
    <w:p w:rsidR="008C7FEC" w:rsidRDefault="008C7FEC" w:rsidP="00561939">
      <w:pPr>
        <w:tabs>
          <w:tab w:val="left" w:pos="5084"/>
        </w:tabs>
        <w:rPr>
          <w:rFonts w:ascii="Arial" w:hAnsi="Arial" w:cs="Arial"/>
          <w:sz w:val="24"/>
          <w:szCs w:val="24"/>
        </w:rPr>
      </w:pPr>
    </w:p>
    <w:p w:rsidR="008C7FEC" w:rsidRDefault="008C7FEC" w:rsidP="00561939">
      <w:pPr>
        <w:tabs>
          <w:tab w:val="left" w:pos="5084"/>
        </w:tabs>
        <w:rPr>
          <w:rFonts w:ascii="Arial" w:hAnsi="Arial" w:cs="Arial"/>
          <w:sz w:val="24"/>
          <w:szCs w:val="24"/>
        </w:rPr>
      </w:pPr>
    </w:p>
    <w:p w:rsidR="00D917D7" w:rsidRPr="00D917D7" w:rsidRDefault="008C7FEC" w:rsidP="008C7FEC">
      <w:pPr>
        <w:tabs>
          <w:tab w:val="left" w:pos="5084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D917D7">
        <w:rPr>
          <w:rFonts w:ascii="Arial" w:hAnsi="Arial" w:cs="Arial"/>
          <w:sz w:val="24"/>
          <w:szCs w:val="24"/>
        </w:rPr>
        <w:t xml:space="preserve"> </w:t>
      </w:r>
      <w:r w:rsidR="00D917D7" w:rsidRPr="00D917D7">
        <w:rPr>
          <w:rFonts w:ascii="Arial" w:hAnsi="Arial" w:cs="Arial"/>
          <w:sz w:val="24"/>
          <w:szCs w:val="24"/>
        </w:rPr>
        <w:t>Log nogmaals in met de gegevens</w:t>
      </w:r>
      <w:r>
        <w:rPr>
          <w:rFonts w:ascii="Arial" w:hAnsi="Arial" w:cs="Arial"/>
          <w:sz w:val="24"/>
          <w:szCs w:val="24"/>
        </w:rPr>
        <w:t xml:space="preserve">              </w:t>
      </w:r>
      <w:r w:rsidRPr="008C7FEC">
        <w:rPr>
          <w:rFonts w:ascii="Arial" w:hAnsi="Arial" w:cs="Arial"/>
          <w:b/>
          <w:i/>
          <w:sz w:val="24"/>
          <w:szCs w:val="24"/>
        </w:rPr>
        <w:t>Notie: Bewaar deze inloggegevens!</w:t>
      </w:r>
      <w:r>
        <w:rPr>
          <w:rFonts w:ascii="Arial" w:hAnsi="Arial" w:cs="Arial"/>
          <w:sz w:val="24"/>
          <w:szCs w:val="24"/>
        </w:rPr>
        <w:t xml:space="preserve"> </w:t>
      </w:r>
      <w:r w:rsidR="00D917D7">
        <w:rPr>
          <w:rFonts w:ascii="Arial" w:hAnsi="Arial" w:cs="Arial"/>
          <w:sz w:val="24"/>
          <w:szCs w:val="24"/>
        </w:rPr>
        <w:br/>
        <w:t xml:space="preserve">      </w:t>
      </w:r>
      <w:r w:rsidR="00D917D7" w:rsidRPr="00D917D7">
        <w:rPr>
          <w:rFonts w:ascii="Arial" w:hAnsi="Arial" w:cs="Arial"/>
          <w:sz w:val="24"/>
          <w:szCs w:val="24"/>
        </w:rPr>
        <w:t>uit de vorige stap</w:t>
      </w:r>
    </w:p>
    <w:p w:rsidR="00D917D7" w:rsidRDefault="00D917D7" w:rsidP="00561939">
      <w:pPr>
        <w:tabs>
          <w:tab w:val="left" w:pos="5084"/>
        </w:tabs>
        <w:rPr>
          <w:rFonts w:ascii="Arial" w:hAnsi="Arial" w:cs="Arial"/>
          <w:b/>
          <w:sz w:val="24"/>
          <w:szCs w:val="24"/>
        </w:rPr>
      </w:pPr>
    </w:p>
    <w:p w:rsidR="00391531" w:rsidRDefault="00713D6E" w:rsidP="00561939">
      <w:pPr>
        <w:tabs>
          <w:tab w:val="left" w:pos="5084"/>
        </w:tabs>
        <w:rPr>
          <w:rFonts w:ascii="Arial" w:hAnsi="Arial" w:cs="Arial"/>
          <w:b/>
          <w:sz w:val="24"/>
          <w:szCs w:val="24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897D0A4" wp14:editId="332BE870">
                <wp:simplePos x="0" y="0"/>
                <wp:positionH relativeFrom="column">
                  <wp:posOffset>3074670</wp:posOffset>
                </wp:positionH>
                <wp:positionV relativeFrom="paragraph">
                  <wp:posOffset>932180</wp:posOffset>
                </wp:positionV>
                <wp:extent cx="1657350" cy="2491740"/>
                <wp:effectExtent l="0" t="0" r="0" b="3810"/>
                <wp:wrapSquare wrapText="bothSides"/>
                <wp:docPr id="145" name="Groe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1905" y="0"/>
                          <a:ext cx="1655445" cy="2491105"/>
                          <a:chOff x="3" y="0"/>
                          <a:chExt cx="2607" cy="3923"/>
                        </a:xfrm>
                      </wpg:grpSpPr>
                      <pic:pic xmlns:pic="http://schemas.openxmlformats.org/drawingml/2006/picture">
                        <pic:nvPicPr>
                          <pic:cNvPr id="146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" y="0"/>
                            <a:ext cx="2247" cy="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7" name="FreeForm 182"/>
                        <wps:cNvSpPr>
                          <a:spLocks noChangeArrowheads="1"/>
                        </wps:cNvSpPr>
                        <wps:spPr bwMode="auto">
                          <a:xfrm>
                            <a:off x="3" y="124"/>
                            <a:ext cx="312" cy="312"/>
                          </a:xfrm>
                          <a:custGeom>
                            <a:avLst/>
                            <a:gdLst>
                              <a:gd name="T0" fmla="+- 0 158 3"/>
                              <a:gd name="T1" fmla="*/ T0 w 312"/>
                              <a:gd name="T2" fmla="+- 0 124 124"/>
                              <a:gd name="T3" fmla="*/ 124 h 312"/>
                              <a:gd name="T4" fmla="+- 0 219 3"/>
                              <a:gd name="T5" fmla="*/ T4 w 312"/>
                              <a:gd name="T6" fmla="+- 0 136 124"/>
                              <a:gd name="T7" fmla="*/ 136 h 312"/>
                              <a:gd name="T8" fmla="+- 0 269 3"/>
                              <a:gd name="T9" fmla="*/ T8 w 312"/>
                              <a:gd name="T10" fmla="+- 0 170 124"/>
                              <a:gd name="T11" fmla="*/ 170 h 312"/>
                              <a:gd name="T12" fmla="+- 0 302 3"/>
                              <a:gd name="T13" fmla="*/ T12 w 312"/>
                              <a:gd name="T14" fmla="+- 0 219 124"/>
                              <a:gd name="T15" fmla="*/ 219 h 312"/>
                              <a:gd name="T16" fmla="+- 0 314 3"/>
                              <a:gd name="T17" fmla="*/ T16 w 312"/>
                              <a:gd name="T18" fmla="+- 0 280 124"/>
                              <a:gd name="T19" fmla="*/ 280 h 312"/>
                              <a:gd name="T20" fmla="+- 0 302 3"/>
                              <a:gd name="T21" fmla="*/ T20 w 312"/>
                              <a:gd name="T22" fmla="+- 0 340 124"/>
                              <a:gd name="T23" fmla="*/ 340 h 312"/>
                              <a:gd name="T24" fmla="+- 0 269 3"/>
                              <a:gd name="T25" fmla="*/ T24 w 312"/>
                              <a:gd name="T26" fmla="+- 0 390 124"/>
                              <a:gd name="T27" fmla="*/ 390 h 312"/>
                              <a:gd name="T28" fmla="+- 0 219 3"/>
                              <a:gd name="T29" fmla="*/ T28 w 312"/>
                              <a:gd name="T30" fmla="+- 0 423 124"/>
                              <a:gd name="T31" fmla="*/ 423 h 312"/>
                              <a:gd name="T32" fmla="+- 0 158 3"/>
                              <a:gd name="T33" fmla="*/ T32 w 312"/>
                              <a:gd name="T34" fmla="+- 0 436 124"/>
                              <a:gd name="T35" fmla="*/ 436 h 312"/>
                              <a:gd name="T36" fmla="+- 0 98 3"/>
                              <a:gd name="T37" fmla="*/ T36 w 312"/>
                              <a:gd name="T38" fmla="+- 0 423 124"/>
                              <a:gd name="T39" fmla="*/ 423 h 312"/>
                              <a:gd name="T40" fmla="+- 0 48 3"/>
                              <a:gd name="T41" fmla="*/ T40 w 312"/>
                              <a:gd name="T42" fmla="+- 0 390 124"/>
                              <a:gd name="T43" fmla="*/ 390 h 312"/>
                              <a:gd name="T44" fmla="+- 0 15 3"/>
                              <a:gd name="T45" fmla="*/ T44 w 312"/>
                              <a:gd name="T46" fmla="+- 0 340 124"/>
                              <a:gd name="T47" fmla="*/ 340 h 312"/>
                              <a:gd name="T48" fmla="+- 0 3 3"/>
                              <a:gd name="T49" fmla="*/ T48 w 312"/>
                              <a:gd name="T50" fmla="+- 0 280 124"/>
                              <a:gd name="T51" fmla="*/ 280 h 312"/>
                              <a:gd name="T52" fmla="+- 0 15 3"/>
                              <a:gd name="T53" fmla="*/ T52 w 312"/>
                              <a:gd name="T54" fmla="+- 0 219 124"/>
                              <a:gd name="T55" fmla="*/ 219 h 312"/>
                              <a:gd name="T56" fmla="+- 0 48 3"/>
                              <a:gd name="T57" fmla="*/ T56 w 312"/>
                              <a:gd name="T58" fmla="+- 0 170 124"/>
                              <a:gd name="T59" fmla="*/ 170 h 312"/>
                              <a:gd name="T60" fmla="+- 0 98 3"/>
                              <a:gd name="T61" fmla="*/ T60 w 312"/>
                              <a:gd name="T62" fmla="+- 0 136 124"/>
                              <a:gd name="T63" fmla="*/ 136 h 312"/>
                              <a:gd name="T64" fmla="+- 0 158 3"/>
                              <a:gd name="T65" fmla="*/ T64 w 312"/>
                              <a:gd name="T66" fmla="+- 0 124 124"/>
                              <a:gd name="T67" fmla="*/ 124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5" y="0"/>
                                </a:moveTo>
                                <a:lnTo>
                                  <a:pt x="216" y="12"/>
                                </a:lnTo>
                                <a:lnTo>
                                  <a:pt x="266" y="46"/>
                                </a:lnTo>
                                <a:lnTo>
                                  <a:pt x="299" y="95"/>
                                </a:lnTo>
                                <a:lnTo>
                                  <a:pt x="311" y="156"/>
                                </a:lnTo>
                                <a:lnTo>
                                  <a:pt x="299" y="216"/>
                                </a:lnTo>
                                <a:lnTo>
                                  <a:pt x="266" y="266"/>
                                </a:lnTo>
                                <a:lnTo>
                                  <a:pt x="216" y="299"/>
                                </a:lnTo>
                                <a:lnTo>
                                  <a:pt x="155" y="312"/>
                                </a:lnTo>
                                <a:lnTo>
                                  <a:pt x="95" y="299"/>
                                </a:lnTo>
                                <a:lnTo>
                                  <a:pt x="45" y="266"/>
                                </a:lnTo>
                                <a:lnTo>
                                  <a:pt x="12" y="216"/>
                                </a:lnTo>
                                <a:lnTo>
                                  <a:pt x="0" y="156"/>
                                </a:lnTo>
                                <a:lnTo>
                                  <a:pt x="12" y="95"/>
                                </a:lnTo>
                                <a:lnTo>
                                  <a:pt x="45" y="46"/>
                                </a:lnTo>
                                <a:lnTo>
                                  <a:pt x="95" y="12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83"/>
                        <wps:cNvSpPr>
                          <a:spLocks noChangeArrowheads="1"/>
                        </wps:cNvSpPr>
                        <wps:spPr bwMode="auto">
                          <a:xfrm>
                            <a:off x="3" y="124"/>
                            <a:ext cx="312" cy="312"/>
                          </a:xfrm>
                          <a:custGeom>
                            <a:avLst/>
                            <a:gdLst>
                              <a:gd name="T0" fmla="+- 0 158 3"/>
                              <a:gd name="T1" fmla="*/ T0 w 312"/>
                              <a:gd name="T2" fmla="+- 0 124 124"/>
                              <a:gd name="T3" fmla="*/ 124 h 312"/>
                              <a:gd name="T4" fmla="+- 0 219 3"/>
                              <a:gd name="T5" fmla="*/ T4 w 312"/>
                              <a:gd name="T6" fmla="+- 0 136 124"/>
                              <a:gd name="T7" fmla="*/ 136 h 312"/>
                              <a:gd name="T8" fmla="+- 0 269 3"/>
                              <a:gd name="T9" fmla="*/ T8 w 312"/>
                              <a:gd name="T10" fmla="+- 0 170 124"/>
                              <a:gd name="T11" fmla="*/ 170 h 312"/>
                              <a:gd name="T12" fmla="+- 0 302 3"/>
                              <a:gd name="T13" fmla="*/ T12 w 312"/>
                              <a:gd name="T14" fmla="+- 0 219 124"/>
                              <a:gd name="T15" fmla="*/ 219 h 312"/>
                              <a:gd name="T16" fmla="+- 0 314 3"/>
                              <a:gd name="T17" fmla="*/ T16 w 312"/>
                              <a:gd name="T18" fmla="+- 0 280 124"/>
                              <a:gd name="T19" fmla="*/ 280 h 312"/>
                              <a:gd name="T20" fmla="+- 0 302 3"/>
                              <a:gd name="T21" fmla="*/ T20 w 312"/>
                              <a:gd name="T22" fmla="+- 0 340 124"/>
                              <a:gd name="T23" fmla="*/ 340 h 312"/>
                              <a:gd name="T24" fmla="+- 0 269 3"/>
                              <a:gd name="T25" fmla="*/ T24 w 312"/>
                              <a:gd name="T26" fmla="+- 0 390 124"/>
                              <a:gd name="T27" fmla="*/ 390 h 312"/>
                              <a:gd name="T28" fmla="+- 0 219 3"/>
                              <a:gd name="T29" fmla="*/ T28 w 312"/>
                              <a:gd name="T30" fmla="+- 0 423 124"/>
                              <a:gd name="T31" fmla="*/ 423 h 312"/>
                              <a:gd name="T32" fmla="+- 0 158 3"/>
                              <a:gd name="T33" fmla="*/ T32 w 312"/>
                              <a:gd name="T34" fmla="+- 0 436 124"/>
                              <a:gd name="T35" fmla="*/ 436 h 312"/>
                              <a:gd name="T36" fmla="+- 0 98 3"/>
                              <a:gd name="T37" fmla="*/ T36 w 312"/>
                              <a:gd name="T38" fmla="+- 0 423 124"/>
                              <a:gd name="T39" fmla="*/ 423 h 312"/>
                              <a:gd name="T40" fmla="+- 0 48 3"/>
                              <a:gd name="T41" fmla="*/ T40 w 312"/>
                              <a:gd name="T42" fmla="+- 0 390 124"/>
                              <a:gd name="T43" fmla="*/ 390 h 312"/>
                              <a:gd name="T44" fmla="+- 0 15 3"/>
                              <a:gd name="T45" fmla="*/ T44 w 312"/>
                              <a:gd name="T46" fmla="+- 0 340 124"/>
                              <a:gd name="T47" fmla="*/ 340 h 312"/>
                              <a:gd name="T48" fmla="+- 0 3 3"/>
                              <a:gd name="T49" fmla="*/ T48 w 312"/>
                              <a:gd name="T50" fmla="+- 0 280 124"/>
                              <a:gd name="T51" fmla="*/ 280 h 312"/>
                              <a:gd name="T52" fmla="+- 0 15 3"/>
                              <a:gd name="T53" fmla="*/ T52 w 312"/>
                              <a:gd name="T54" fmla="+- 0 219 124"/>
                              <a:gd name="T55" fmla="*/ 219 h 312"/>
                              <a:gd name="T56" fmla="+- 0 48 3"/>
                              <a:gd name="T57" fmla="*/ T56 w 312"/>
                              <a:gd name="T58" fmla="+- 0 170 124"/>
                              <a:gd name="T59" fmla="*/ 170 h 312"/>
                              <a:gd name="T60" fmla="+- 0 98 3"/>
                              <a:gd name="T61" fmla="*/ T60 w 312"/>
                              <a:gd name="T62" fmla="+- 0 136 124"/>
                              <a:gd name="T63" fmla="*/ 136 h 312"/>
                              <a:gd name="T64" fmla="+- 0 158 3"/>
                              <a:gd name="T65" fmla="*/ T64 w 312"/>
                              <a:gd name="T66" fmla="+- 0 124 124"/>
                              <a:gd name="T67" fmla="*/ 124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5" y="0"/>
                                </a:moveTo>
                                <a:lnTo>
                                  <a:pt x="216" y="12"/>
                                </a:lnTo>
                                <a:lnTo>
                                  <a:pt x="266" y="46"/>
                                </a:lnTo>
                                <a:lnTo>
                                  <a:pt x="299" y="95"/>
                                </a:lnTo>
                                <a:lnTo>
                                  <a:pt x="311" y="156"/>
                                </a:lnTo>
                                <a:lnTo>
                                  <a:pt x="299" y="216"/>
                                </a:lnTo>
                                <a:lnTo>
                                  <a:pt x="266" y="266"/>
                                </a:lnTo>
                                <a:lnTo>
                                  <a:pt x="216" y="299"/>
                                </a:lnTo>
                                <a:lnTo>
                                  <a:pt x="155" y="312"/>
                                </a:lnTo>
                                <a:lnTo>
                                  <a:pt x="95" y="299"/>
                                </a:lnTo>
                                <a:lnTo>
                                  <a:pt x="45" y="266"/>
                                </a:lnTo>
                                <a:lnTo>
                                  <a:pt x="12" y="216"/>
                                </a:lnTo>
                                <a:lnTo>
                                  <a:pt x="0" y="156"/>
                                </a:lnTo>
                                <a:lnTo>
                                  <a:pt x="12" y="95"/>
                                </a:lnTo>
                                <a:lnTo>
                                  <a:pt x="45" y="46"/>
                                </a:lnTo>
                                <a:lnTo>
                                  <a:pt x="95" y="12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Text Box 184"/>
                        <wps:cNvSpPr txBox="1">
                          <a:spLocks noChangeArrowheads="1"/>
                        </wps:cNvSpPr>
                        <wps:spPr bwMode="auto">
                          <a:xfrm>
                            <a:off x="98" y="187"/>
                            <a:ext cx="121" cy="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0DB" w:rsidRDefault="001110DB" w:rsidP="00713D6E">
                              <w:pPr>
                                <w:spacing w:line="221" w:lineRule="exact"/>
                              </w:pPr>
                              <w:r>
                                <w:rPr>
                                  <w:color w:val="1E1A19"/>
                                  <w:w w:val="9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145" o:spid="_x0000_s1071" style="position:absolute;margin-left:242.1pt;margin-top:73.4pt;width:130.5pt;height:196.2pt;z-index:251701248" coordorigin="3" coordsize="2607,3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1" o:spid="_x0000_s1072" type="#_x0000_t75" style="position:absolute;left:363;width:2247;height:3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EbJvCAAAA3AAAAA8AAABkcnMvZG93bnJldi54bWxET01rwkAQvQv+h2WEXkKzaxGRNKuUQqHt&#10;zSjxOmTHJDY7G7Jbk/bXu0Kht3m8z8l3k+3ElQbfOtawTBUI4sqZlmsNx8Pb4waED8gGO8ek4Yc8&#10;7LbzWY6ZcSPv6VqEWsQQ9hlqaELoMyl91ZBFn7qeOHJnN1gMEQ61NAOOMdx28kmptbTYcmxosKfX&#10;hqqv4ttqmE6t+fg05RJZjaU1v8mlV4nWD4vp5RlEoCn8i//c7ybOX63h/ky8QG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hGybwgAAANwAAAAPAAAAAAAAAAAAAAAAAJ8C&#10;AABkcnMvZG93bnJldi54bWxQSwUGAAAAAAQABAD3AAAAjgMAAAAA&#10;">
                  <v:imagedata r:id="rId80" o:title=""/>
                </v:shape>
                <v:shape id="FreeForm 182" o:spid="_x0000_s1073" style="position:absolute;left:3;top:124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TkjMEA&#10;AADcAAAADwAAAGRycy9kb3ducmV2LnhtbERPTWvCQBC9F/wPywheim6U0pToKiIoHrxUg9DbkJ0m&#10;odnZkB1j/PduodDbPN7nrDaDa1RPXag9G5jPElDEhbc1lwbyy376ASoIssXGMxl4UIDNevSywsz6&#10;O39Sf5ZSxRAOGRqoRNpM61BU5DDMfEscuW/fOZQIu1LbDu8x3DV6kSTv2mHNsaHClnYVFT/nmzPw&#10;xXLqhzwPC6yFjml+fUU+GDMZD9slKKFB/sV/7qON899S+H0mXq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05IzBAAAA3AAAAA8AAAAAAAAAAAAAAAAAmAIAAGRycy9kb3du&#10;cmV2LnhtbFBLBQYAAAAABAAEAPUAAACGAwAAAAA=&#10;" path="m155,r61,12l266,46r33,49l311,156r-12,60l266,266r-50,33l155,312,95,299,45,266,12,216,,156,12,95,45,46,95,12,155,xe" filled="f" strokecolor="#1e1a19" strokeweight=".07619mm">
                  <v:path o:connecttype="custom" o:connectlocs="155,124;216,136;266,170;299,219;311,280;299,340;266,390;216,423;155,436;95,423;45,390;12,340;0,280;12,219;45,170;95,136;155,124" o:connectangles="0,0,0,0,0,0,0,0,0,0,0,0,0,0,0,0,0"/>
                </v:shape>
                <v:shape id="FreeForm 183" o:spid="_x0000_s1074" style="position:absolute;left:3;top:124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tw/sQA&#10;AADcAAAADwAAAGRycy9kb3ducmV2LnhtbESPQWvCQBCF74X+h2UKvZS6qRRboquUgsVDL9ogeBuy&#10;YxKanQ3ZMcZ/7xwEbzO8N+99s1iNoTUD9amJ7OBtkoEhLqNvuHJQ/K1fP8EkQfbYRiYHF0qwWj4+&#10;LDD38cxbGnZSGQ3hlKODWqTLrU1lTQHTJHbEqh1jH1B07SvrezxreGjtNMtmNmDD2lBjR981lf+7&#10;U3BwYPkdxqJIU2yENh/F/gX5x7nnp/FrDkZolLv5dr3xiv+utPqMTm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rcP7EAAAA3AAAAA8AAAAAAAAAAAAAAAAAmAIAAGRycy9k&#10;b3ducmV2LnhtbFBLBQYAAAAABAAEAPUAAACJAwAAAAA=&#10;" path="m155,r61,12l266,46r33,49l311,156r-12,60l266,266r-50,33l155,312,95,299,45,266,12,216,,156,12,95,45,46,95,12,155,xe" filled="f" strokecolor="#1e1a19" strokeweight=".07619mm">
                  <v:path o:connecttype="custom" o:connectlocs="155,124;216,136;266,170;299,219;311,280;299,340;266,390;216,423;155,436;95,423;45,390;12,340;0,280;12,219;45,170;95,136;155,124" o:connectangles="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4" o:spid="_x0000_s1075" type="#_x0000_t202" style="position:absolute;left:98;top:187;width:121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<v:textbox inset="0,0,0,0">
                    <w:txbxContent>
                      <w:p w:rsidR="001110DB" w:rsidRDefault="001110DB" w:rsidP="00713D6E">
                        <w:pPr>
                          <w:spacing w:line="221" w:lineRule="exact"/>
                        </w:pPr>
                        <w:r>
                          <w:rPr>
                            <w:color w:val="1E1A19"/>
                            <w:w w:val="98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CC609C7" wp14:editId="0471F88E">
                <wp:simplePos x="0" y="0"/>
                <wp:positionH relativeFrom="column">
                  <wp:posOffset>-19685</wp:posOffset>
                </wp:positionH>
                <wp:positionV relativeFrom="paragraph">
                  <wp:posOffset>934720</wp:posOffset>
                </wp:positionV>
                <wp:extent cx="201295" cy="201295"/>
                <wp:effectExtent l="19050" t="0" r="27305" b="27305"/>
                <wp:wrapSquare wrapText="bothSides"/>
                <wp:docPr id="171" name="Groe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" cy="201295"/>
                          <a:chOff x="0" y="0"/>
                          <a:chExt cx="317" cy="317"/>
                        </a:xfrm>
                      </wpg:grpSpPr>
                      <wps:wsp>
                        <wps:cNvPr id="172" name="FreeForm 167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312" cy="312"/>
                          </a:xfrm>
                          <a:custGeom>
                            <a:avLst/>
                            <a:gdLst>
                              <a:gd name="T0" fmla="+- 0 158 3"/>
                              <a:gd name="T1" fmla="*/ T0 w 312"/>
                              <a:gd name="T2" fmla="+- 0 3 3"/>
                              <a:gd name="T3" fmla="*/ 3 h 312"/>
                              <a:gd name="T4" fmla="+- 0 219 3"/>
                              <a:gd name="T5" fmla="*/ T4 w 312"/>
                              <a:gd name="T6" fmla="+- 0 15 3"/>
                              <a:gd name="T7" fmla="*/ 15 h 312"/>
                              <a:gd name="T8" fmla="+- 0 269 3"/>
                              <a:gd name="T9" fmla="*/ T8 w 312"/>
                              <a:gd name="T10" fmla="+- 0 48 3"/>
                              <a:gd name="T11" fmla="*/ 48 h 312"/>
                              <a:gd name="T12" fmla="+- 0 302 3"/>
                              <a:gd name="T13" fmla="*/ T12 w 312"/>
                              <a:gd name="T14" fmla="+- 0 98 3"/>
                              <a:gd name="T15" fmla="*/ 98 h 312"/>
                              <a:gd name="T16" fmla="+- 0 314 3"/>
                              <a:gd name="T17" fmla="*/ T16 w 312"/>
                              <a:gd name="T18" fmla="+- 0 158 3"/>
                              <a:gd name="T19" fmla="*/ 158 h 312"/>
                              <a:gd name="T20" fmla="+- 0 302 3"/>
                              <a:gd name="T21" fmla="*/ T20 w 312"/>
                              <a:gd name="T22" fmla="+- 0 219 3"/>
                              <a:gd name="T23" fmla="*/ 219 h 312"/>
                              <a:gd name="T24" fmla="+- 0 269 3"/>
                              <a:gd name="T25" fmla="*/ T24 w 312"/>
                              <a:gd name="T26" fmla="+- 0 269 3"/>
                              <a:gd name="T27" fmla="*/ 269 h 312"/>
                              <a:gd name="T28" fmla="+- 0 219 3"/>
                              <a:gd name="T29" fmla="*/ T28 w 312"/>
                              <a:gd name="T30" fmla="+- 0 302 3"/>
                              <a:gd name="T31" fmla="*/ 302 h 312"/>
                              <a:gd name="T32" fmla="+- 0 158 3"/>
                              <a:gd name="T33" fmla="*/ T32 w 312"/>
                              <a:gd name="T34" fmla="+- 0 314 3"/>
                              <a:gd name="T35" fmla="*/ 314 h 312"/>
                              <a:gd name="T36" fmla="+- 0 98 3"/>
                              <a:gd name="T37" fmla="*/ T36 w 312"/>
                              <a:gd name="T38" fmla="+- 0 302 3"/>
                              <a:gd name="T39" fmla="*/ 302 h 312"/>
                              <a:gd name="T40" fmla="+- 0 48 3"/>
                              <a:gd name="T41" fmla="*/ T40 w 312"/>
                              <a:gd name="T42" fmla="+- 0 269 3"/>
                              <a:gd name="T43" fmla="*/ 269 h 312"/>
                              <a:gd name="T44" fmla="+- 0 15 3"/>
                              <a:gd name="T45" fmla="*/ T44 w 312"/>
                              <a:gd name="T46" fmla="+- 0 219 3"/>
                              <a:gd name="T47" fmla="*/ 219 h 312"/>
                              <a:gd name="T48" fmla="+- 0 2 3"/>
                              <a:gd name="T49" fmla="*/ T48 w 312"/>
                              <a:gd name="T50" fmla="+- 0 158 3"/>
                              <a:gd name="T51" fmla="*/ 158 h 312"/>
                              <a:gd name="T52" fmla="+- 0 15 3"/>
                              <a:gd name="T53" fmla="*/ T52 w 312"/>
                              <a:gd name="T54" fmla="+- 0 98 3"/>
                              <a:gd name="T55" fmla="*/ 98 h 312"/>
                              <a:gd name="T56" fmla="+- 0 48 3"/>
                              <a:gd name="T57" fmla="*/ T56 w 312"/>
                              <a:gd name="T58" fmla="+- 0 48 3"/>
                              <a:gd name="T59" fmla="*/ 48 h 312"/>
                              <a:gd name="T60" fmla="+- 0 98 3"/>
                              <a:gd name="T61" fmla="*/ T60 w 312"/>
                              <a:gd name="T62" fmla="+- 0 15 3"/>
                              <a:gd name="T63" fmla="*/ 15 h 312"/>
                              <a:gd name="T64" fmla="+- 0 158 3"/>
                              <a:gd name="T65" fmla="*/ T64 w 312"/>
                              <a:gd name="T66" fmla="+- 0 3 3"/>
                              <a:gd name="T67" fmla="*/ 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5" y="0"/>
                                </a:moveTo>
                                <a:lnTo>
                                  <a:pt x="216" y="12"/>
                                </a:lnTo>
                                <a:lnTo>
                                  <a:pt x="266" y="45"/>
                                </a:lnTo>
                                <a:lnTo>
                                  <a:pt x="299" y="95"/>
                                </a:lnTo>
                                <a:lnTo>
                                  <a:pt x="311" y="155"/>
                                </a:lnTo>
                                <a:lnTo>
                                  <a:pt x="299" y="216"/>
                                </a:lnTo>
                                <a:lnTo>
                                  <a:pt x="266" y="266"/>
                                </a:lnTo>
                                <a:lnTo>
                                  <a:pt x="216" y="299"/>
                                </a:lnTo>
                                <a:lnTo>
                                  <a:pt x="155" y="311"/>
                                </a:lnTo>
                                <a:lnTo>
                                  <a:pt x="95" y="299"/>
                                </a:lnTo>
                                <a:lnTo>
                                  <a:pt x="45" y="266"/>
                                </a:lnTo>
                                <a:lnTo>
                                  <a:pt x="12" y="216"/>
                                </a:lnTo>
                                <a:lnTo>
                                  <a:pt x="-1" y="155"/>
                                </a:lnTo>
                                <a:lnTo>
                                  <a:pt x="12" y="95"/>
                                </a:lnTo>
                                <a:lnTo>
                                  <a:pt x="45" y="45"/>
                                </a:lnTo>
                                <a:lnTo>
                                  <a:pt x="95" y="12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68"/>
                        <wps:cNvSpPr>
                          <a:spLocks noChangeArrowheads="1"/>
                        </wps:cNvSpPr>
                        <wps:spPr bwMode="auto">
                          <a:xfrm>
                            <a:off x="3" y="3"/>
                            <a:ext cx="312" cy="312"/>
                          </a:xfrm>
                          <a:custGeom>
                            <a:avLst/>
                            <a:gdLst>
                              <a:gd name="T0" fmla="+- 0 158 3"/>
                              <a:gd name="T1" fmla="*/ T0 w 312"/>
                              <a:gd name="T2" fmla="+- 0 3 3"/>
                              <a:gd name="T3" fmla="*/ 3 h 312"/>
                              <a:gd name="T4" fmla="+- 0 219 3"/>
                              <a:gd name="T5" fmla="*/ T4 w 312"/>
                              <a:gd name="T6" fmla="+- 0 15 3"/>
                              <a:gd name="T7" fmla="*/ 15 h 312"/>
                              <a:gd name="T8" fmla="+- 0 269 3"/>
                              <a:gd name="T9" fmla="*/ T8 w 312"/>
                              <a:gd name="T10" fmla="+- 0 48 3"/>
                              <a:gd name="T11" fmla="*/ 48 h 312"/>
                              <a:gd name="T12" fmla="+- 0 302 3"/>
                              <a:gd name="T13" fmla="*/ T12 w 312"/>
                              <a:gd name="T14" fmla="+- 0 98 3"/>
                              <a:gd name="T15" fmla="*/ 98 h 312"/>
                              <a:gd name="T16" fmla="+- 0 314 3"/>
                              <a:gd name="T17" fmla="*/ T16 w 312"/>
                              <a:gd name="T18" fmla="+- 0 158 3"/>
                              <a:gd name="T19" fmla="*/ 158 h 312"/>
                              <a:gd name="T20" fmla="+- 0 302 3"/>
                              <a:gd name="T21" fmla="*/ T20 w 312"/>
                              <a:gd name="T22" fmla="+- 0 219 3"/>
                              <a:gd name="T23" fmla="*/ 219 h 312"/>
                              <a:gd name="T24" fmla="+- 0 269 3"/>
                              <a:gd name="T25" fmla="*/ T24 w 312"/>
                              <a:gd name="T26" fmla="+- 0 269 3"/>
                              <a:gd name="T27" fmla="*/ 269 h 312"/>
                              <a:gd name="T28" fmla="+- 0 219 3"/>
                              <a:gd name="T29" fmla="*/ T28 w 312"/>
                              <a:gd name="T30" fmla="+- 0 302 3"/>
                              <a:gd name="T31" fmla="*/ 302 h 312"/>
                              <a:gd name="T32" fmla="+- 0 158 3"/>
                              <a:gd name="T33" fmla="*/ T32 w 312"/>
                              <a:gd name="T34" fmla="+- 0 314 3"/>
                              <a:gd name="T35" fmla="*/ 314 h 312"/>
                              <a:gd name="T36" fmla="+- 0 98 3"/>
                              <a:gd name="T37" fmla="*/ T36 w 312"/>
                              <a:gd name="T38" fmla="+- 0 302 3"/>
                              <a:gd name="T39" fmla="*/ 302 h 312"/>
                              <a:gd name="T40" fmla="+- 0 48 3"/>
                              <a:gd name="T41" fmla="*/ T40 w 312"/>
                              <a:gd name="T42" fmla="+- 0 269 3"/>
                              <a:gd name="T43" fmla="*/ 269 h 312"/>
                              <a:gd name="T44" fmla="+- 0 15 3"/>
                              <a:gd name="T45" fmla="*/ T44 w 312"/>
                              <a:gd name="T46" fmla="+- 0 219 3"/>
                              <a:gd name="T47" fmla="*/ 219 h 312"/>
                              <a:gd name="T48" fmla="+- 0 2 3"/>
                              <a:gd name="T49" fmla="*/ T48 w 312"/>
                              <a:gd name="T50" fmla="+- 0 158 3"/>
                              <a:gd name="T51" fmla="*/ 158 h 312"/>
                              <a:gd name="T52" fmla="+- 0 15 3"/>
                              <a:gd name="T53" fmla="*/ T52 w 312"/>
                              <a:gd name="T54" fmla="+- 0 98 3"/>
                              <a:gd name="T55" fmla="*/ 98 h 312"/>
                              <a:gd name="T56" fmla="+- 0 48 3"/>
                              <a:gd name="T57" fmla="*/ T56 w 312"/>
                              <a:gd name="T58" fmla="+- 0 48 3"/>
                              <a:gd name="T59" fmla="*/ 48 h 312"/>
                              <a:gd name="T60" fmla="+- 0 98 3"/>
                              <a:gd name="T61" fmla="*/ T60 w 312"/>
                              <a:gd name="T62" fmla="+- 0 15 3"/>
                              <a:gd name="T63" fmla="*/ 15 h 312"/>
                              <a:gd name="T64" fmla="+- 0 158 3"/>
                              <a:gd name="T65" fmla="*/ T64 w 312"/>
                              <a:gd name="T66" fmla="+- 0 3 3"/>
                              <a:gd name="T67" fmla="*/ 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155" y="0"/>
                                </a:moveTo>
                                <a:lnTo>
                                  <a:pt x="216" y="12"/>
                                </a:lnTo>
                                <a:lnTo>
                                  <a:pt x="266" y="45"/>
                                </a:lnTo>
                                <a:lnTo>
                                  <a:pt x="299" y="95"/>
                                </a:lnTo>
                                <a:lnTo>
                                  <a:pt x="311" y="155"/>
                                </a:lnTo>
                                <a:lnTo>
                                  <a:pt x="299" y="216"/>
                                </a:lnTo>
                                <a:lnTo>
                                  <a:pt x="266" y="266"/>
                                </a:lnTo>
                                <a:lnTo>
                                  <a:pt x="216" y="299"/>
                                </a:lnTo>
                                <a:lnTo>
                                  <a:pt x="155" y="311"/>
                                </a:lnTo>
                                <a:lnTo>
                                  <a:pt x="95" y="299"/>
                                </a:lnTo>
                                <a:lnTo>
                                  <a:pt x="45" y="266"/>
                                </a:lnTo>
                                <a:lnTo>
                                  <a:pt x="12" y="216"/>
                                </a:lnTo>
                                <a:lnTo>
                                  <a:pt x="-1" y="155"/>
                                </a:lnTo>
                                <a:lnTo>
                                  <a:pt x="12" y="95"/>
                                </a:lnTo>
                                <a:lnTo>
                                  <a:pt x="45" y="45"/>
                                </a:lnTo>
                                <a:lnTo>
                                  <a:pt x="95" y="12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1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0DB" w:rsidRDefault="001110DB">
                              <w:pPr>
                                <w:spacing w:before="32"/>
                                <w:ind w:left="97"/>
                              </w:pPr>
                              <w:r>
                                <w:rPr>
                                  <w:color w:val="1E1A19"/>
                                  <w:w w:val="9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171" o:spid="_x0000_s1076" style="position:absolute;margin-left:-1.55pt;margin-top:73.6pt;width:15.85pt;height:15.85pt;z-index:251703296" coordsize="317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">
                <v:shape id="FreeForm 167" o:spid="_x0000_s1077" style="position:absolute;left:3;top:3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+NqcEA&#10;AADcAAAADwAAAGRycy9kb3ducmV2LnhtbERPTWvCQBC9C/0PyxR6Ed2Yg5aYVUrB4qEXNQi9Ddkx&#10;CWZnQ3Ya03/fFQRv83ifk29H16qB+tB4NrCYJ6CIS28brgwUp93sHVQQZIutZzLwRwG2m5dJjpn1&#10;Nz7QcJRKxRAOGRqoRbpM61DW5DDMfUccuYvvHUqEfaVtj7cY7lqdJslSO2w4NtTY0WdN5fX46wz8&#10;sHwPY1GEFBuh/ao4T5G/jHl7HT/WoIRGeYof7r2N81cp3J+JF+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vjanBAAAA3AAAAA8AAAAAAAAAAAAAAAAAmAIAAGRycy9kb3du&#10;cmV2LnhtbFBLBQYAAAAABAAEAPUAAACGAwAAAAA=&#10;" path="m155,r61,12l266,45r33,50l311,155r-12,61l266,266r-50,33l155,311,95,299,45,266,12,216,-1,155,12,95,45,45,95,12,155,xe" filled="f" strokecolor="#1e1a19" strokeweight=".07619mm">
                  <v:path o:connecttype="custom" o:connectlocs="155,3;216,15;266,48;299,98;311,158;299,219;266,269;216,302;155,314;95,302;45,269;12,219;-1,158;12,98;45,48;95,15;155,3" o:connectangles="0,0,0,0,0,0,0,0,0,0,0,0,0,0,0,0,0"/>
                </v:shape>
                <v:shape id="FreeForm 168" o:spid="_x0000_s1078" style="position:absolute;left:3;top:3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MoMsEA&#10;AADcAAAADwAAAGRycy9kb3ducmV2LnhtbERPTWvCQBC9F/wPywheim600JToKiIoHrxUg9DbkJ0m&#10;odnZkB1j/PduodDbPN7nrDaDa1RPXag9G5jPElDEhbc1lwbyy376ASoIssXGMxl4UIDNevSywsz6&#10;O39Sf5ZSxRAOGRqoRNpM61BU5DDMfEscuW/fOZQIu1LbDu8x3DV6kSTv2mHNsaHClnYVFT/nmzPw&#10;xXLqhzwPC6yFjml+fUU+GDMZD9slKKFB/sV/7qON89M3+H0mXq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jKDLBAAAA3AAAAA8AAAAAAAAAAAAAAAAAmAIAAGRycy9kb3du&#10;cmV2LnhtbFBLBQYAAAAABAAEAPUAAACGAwAAAAA=&#10;" path="m155,r61,12l266,45r33,50l311,155r-12,61l266,266r-50,33l155,311,95,299,45,266,12,216,-1,155,12,95,45,45,95,12,155,xe" filled="f" strokecolor="#1e1a19" strokeweight=".07619mm">
                  <v:path o:connecttype="custom" o:connectlocs="155,3;216,15;266,48;299,98;311,158;299,219;266,269;216,302;155,314;95,302;45,269;12,219;-1,158;12,98;45,48;95,15;155,3" o:connectangles="0,0,0,0,0,0,0,0,0,0,0,0,0,0,0,0,0"/>
                </v:shape>
                <v:shape id="Text Box 169" o:spid="_x0000_s1079" type="#_x0000_t202" style="position:absolute;width:317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MkkcMA&#10;AADcAAAADwAAAGRycy9kb3ducmV2LnhtbERPTWvCQBC9F/wPywi91Y2l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uMkkcMAAADcAAAADwAAAAAAAAAAAAAAAACYAgAAZHJzL2Rv&#10;d25yZXYueG1sUEsFBgAAAAAEAAQA9QAAAIgDAAAAAA==&#10;" filled="f" stroked="f">
                  <v:textbox inset="0,0,0,0">
                    <w:txbxContent>
                      <w:p w:rsidR="001110DB" w:rsidRDefault="001110DB">
                        <w:pPr>
                          <w:spacing w:before="32"/>
                          <w:ind w:left="97"/>
                        </w:pPr>
                        <w:r>
                          <w:rPr>
                            <w:color w:val="1E1A19"/>
                            <w:w w:val="98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917D7" w:rsidRPr="00D917D7">
        <w:rPr>
          <w:rFonts w:ascii="Arial" w:hAnsi="Arial" w:cs="Arial"/>
          <w:b/>
          <w:sz w:val="24"/>
          <w:szCs w:val="24"/>
        </w:rPr>
        <w:t>3.4 Configuratie</w:t>
      </w:r>
      <w:r w:rsidR="00D917D7" w:rsidRPr="00D917D7">
        <w:rPr>
          <w:rFonts w:ascii="Arial" w:hAnsi="Arial" w:cs="Arial"/>
          <w:b/>
          <w:sz w:val="24"/>
          <w:szCs w:val="24"/>
        </w:rPr>
        <w:br/>
      </w:r>
      <w:r w:rsidR="00D917D7" w:rsidRPr="00D917D7">
        <w:rPr>
          <w:rFonts w:ascii="Arial" w:hAnsi="Arial" w:cs="Arial"/>
          <w:b/>
          <w:sz w:val="24"/>
          <w:szCs w:val="24"/>
        </w:rPr>
        <w:br/>
      </w:r>
      <w:r w:rsidRPr="00713D6E">
        <w:rPr>
          <w:rFonts w:ascii="Arial" w:hAnsi="Arial" w:cs="Arial"/>
          <w:sz w:val="20"/>
          <w:szCs w:val="20"/>
        </w:rPr>
        <w:t>Geef het correcte wachtwoord in</w:t>
      </w:r>
      <w:r>
        <w:rPr>
          <w:rFonts w:ascii="Arial" w:hAnsi="Arial" w:cs="Arial"/>
          <w:sz w:val="20"/>
          <w:szCs w:val="20"/>
        </w:rPr>
        <w:t xml:space="preserve">                               </w:t>
      </w:r>
      <w:r w:rsidR="00BC69D6">
        <w:rPr>
          <w:rFonts w:ascii="Arial" w:hAnsi="Arial" w:cs="Arial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 xml:space="preserve">Druk op de </w:t>
      </w:r>
      <w:r w:rsidR="00DF4FC8">
        <w:rPr>
          <w:rFonts w:ascii="Arial" w:hAnsi="Arial" w:cs="Arial"/>
          <w:sz w:val="20"/>
          <w:szCs w:val="20"/>
        </w:rPr>
        <w:t xml:space="preserve">Wifi module bij het toestel </w:t>
      </w:r>
      <w:r>
        <w:rPr>
          <w:rFonts w:ascii="Arial" w:hAnsi="Arial" w:cs="Arial"/>
          <w:sz w:val="20"/>
          <w:szCs w:val="20"/>
        </w:rPr>
        <w:t xml:space="preserve"> </w:t>
      </w:r>
      <w:r w:rsidRPr="00713D6E">
        <w:rPr>
          <w:rFonts w:ascii="Arial" w:hAnsi="Arial" w:cs="Arial"/>
          <w:sz w:val="20"/>
          <w:szCs w:val="20"/>
        </w:rPr>
        <w:br/>
        <w:t>en druk op het pijltje naar rechts</w:t>
      </w:r>
      <w:r w:rsidR="00BC69D6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                              </w:t>
      </w:r>
      <w:r w:rsidR="00BC69D6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</w:t>
      </w:r>
      <w:r w:rsidR="00BC69D6">
        <w:rPr>
          <w:rFonts w:ascii="Arial" w:hAnsi="Arial" w:cs="Arial"/>
          <w:sz w:val="20"/>
          <w:szCs w:val="20"/>
        </w:rPr>
        <w:t xml:space="preserve"> </w:t>
      </w:r>
      <w:r w:rsidR="00DF4FC8">
        <w:rPr>
          <w:rFonts w:ascii="Arial" w:hAnsi="Arial" w:cs="Arial"/>
          <w:sz w:val="20"/>
          <w:szCs w:val="20"/>
        </w:rPr>
        <w:t xml:space="preserve"> op de configuratieknop. </w:t>
      </w:r>
    </w:p>
    <w:p w:rsidR="00391531" w:rsidRPr="00391531" w:rsidRDefault="00C02C7A" w:rsidP="00391531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758592" behindDoc="0" locked="0" layoutInCell="1" allowOverlap="1" wp14:anchorId="2CB07D66" wp14:editId="09C773D8">
            <wp:simplePos x="0" y="0"/>
            <wp:positionH relativeFrom="column">
              <wp:posOffset>-4536440</wp:posOffset>
            </wp:positionH>
            <wp:positionV relativeFrom="paragraph">
              <wp:posOffset>69215</wp:posOffset>
            </wp:positionV>
            <wp:extent cx="1457325" cy="2466975"/>
            <wp:effectExtent l="0" t="0" r="9525" b="9525"/>
            <wp:wrapNone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p 1 inloggen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1531" w:rsidRPr="00391531" w:rsidRDefault="002242E2" w:rsidP="003915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5087537</wp:posOffset>
                </wp:positionH>
                <wp:positionV relativeFrom="paragraph">
                  <wp:posOffset>296821</wp:posOffset>
                </wp:positionV>
                <wp:extent cx="198783" cy="310101"/>
                <wp:effectExtent l="0" t="0" r="0" b="0"/>
                <wp:wrapNone/>
                <wp:docPr id="291" name="Rechthoek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83" cy="3101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291" o:spid="_x0000_s1026" style="position:absolute;margin-left:400.6pt;margin-top:23.35pt;width:15.65pt;height:24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" fillcolor="white [3212]" stroked="f" strokeweight="2pt"/>
            </w:pict>
          </mc:Fallback>
        </mc:AlternateContent>
      </w:r>
      <w:r w:rsidRPr="002242E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6AD071A" wp14:editId="06F63263">
                <wp:simplePos x="0" y="0"/>
                <wp:positionH relativeFrom="column">
                  <wp:posOffset>4926330</wp:posOffset>
                </wp:positionH>
                <wp:positionV relativeFrom="paragraph">
                  <wp:posOffset>244475</wp:posOffset>
                </wp:positionV>
                <wp:extent cx="1574165" cy="1454785"/>
                <wp:effectExtent l="0" t="0" r="6985" b="0"/>
                <wp:wrapNone/>
                <wp:docPr id="28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165" cy="1454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2E2" w:rsidRDefault="002242E2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66A4B8D2" wp14:editId="585331EB">
                                  <wp:extent cx="1448380" cy="1339977"/>
                                  <wp:effectExtent l="0" t="0" r="0" b="0"/>
                                  <wp:docPr id="289" name="Afbeelding 28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0996" cy="13423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80" type="#_x0000_t202" style="position:absolute;margin-left:387.9pt;margin-top:19.25pt;width:123.95pt;height:114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" stroked="f">
                <v:textbox>
                  <w:txbxContent>
                    <w:p w:rsidR="002242E2" w:rsidRDefault="002242E2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66A4B8D2" wp14:editId="585331EB">
                            <wp:extent cx="1448380" cy="1339977"/>
                            <wp:effectExtent l="0" t="0" r="0" b="0"/>
                            <wp:docPr id="289" name="Afbeelding 28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0996" cy="13423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91531" w:rsidRPr="00391531" w:rsidRDefault="00391531" w:rsidP="00391531">
      <w:pPr>
        <w:rPr>
          <w:rFonts w:ascii="Arial" w:hAnsi="Arial" w:cs="Arial"/>
          <w:sz w:val="24"/>
          <w:szCs w:val="24"/>
        </w:rPr>
      </w:pPr>
    </w:p>
    <w:p w:rsidR="00391531" w:rsidRPr="00391531" w:rsidRDefault="002242E2" w:rsidP="0039153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4809186</wp:posOffset>
                </wp:positionH>
                <wp:positionV relativeFrom="paragraph">
                  <wp:posOffset>195580</wp:posOffset>
                </wp:positionV>
                <wp:extent cx="417941" cy="166978"/>
                <wp:effectExtent l="0" t="19050" r="39370" b="43180"/>
                <wp:wrapNone/>
                <wp:docPr id="290" name="PIJL-RECHT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941" cy="16697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PIJL-RECHTS 290" o:spid="_x0000_s1026" type="#_x0000_t13" style="position:absolute;margin-left:378.7pt;margin-top:15.4pt;width:32.9pt;height:13.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" adj="17285" fillcolor="#4f81bd [3204]" strokecolor="#243f60 [1604]" strokeweight="2pt"/>
            </w:pict>
          </mc:Fallback>
        </mc:AlternateContent>
      </w:r>
    </w:p>
    <w:p w:rsidR="00391531" w:rsidRPr="00391531" w:rsidRDefault="00391531" w:rsidP="00391531">
      <w:pPr>
        <w:rPr>
          <w:rFonts w:ascii="Arial" w:hAnsi="Arial" w:cs="Arial"/>
          <w:sz w:val="24"/>
          <w:szCs w:val="24"/>
        </w:rPr>
      </w:pPr>
    </w:p>
    <w:p w:rsidR="00391531" w:rsidRPr="00391531" w:rsidRDefault="00391531" w:rsidP="00391531">
      <w:pPr>
        <w:rPr>
          <w:rFonts w:ascii="Arial" w:hAnsi="Arial" w:cs="Arial"/>
          <w:sz w:val="24"/>
          <w:szCs w:val="24"/>
        </w:rPr>
      </w:pPr>
    </w:p>
    <w:p w:rsidR="00391531" w:rsidRPr="00391531" w:rsidRDefault="00391531" w:rsidP="00391531">
      <w:pPr>
        <w:rPr>
          <w:rFonts w:ascii="Arial" w:hAnsi="Arial" w:cs="Arial"/>
          <w:sz w:val="24"/>
          <w:szCs w:val="24"/>
        </w:rPr>
      </w:pPr>
    </w:p>
    <w:p w:rsidR="00391531" w:rsidRPr="00391531" w:rsidRDefault="00391531" w:rsidP="00391531">
      <w:pPr>
        <w:rPr>
          <w:rFonts w:ascii="Arial" w:hAnsi="Arial" w:cs="Arial"/>
          <w:sz w:val="24"/>
          <w:szCs w:val="24"/>
        </w:rPr>
      </w:pPr>
    </w:p>
    <w:p w:rsidR="00391531" w:rsidRDefault="00391531" w:rsidP="00391531">
      <w:pPr>
        <w:rPr>
          <w:rFonts w:ascii="Arial" w:hAnsi="Arial" w:cs="Arial"/>
          <w:sz w:val="24"/>
          <w:szCs w:val="24"/>
        </w:rPr>
      </w:pPr>
    </w:p>
    <w:p w:rsidR="00DF4FC8" w:rsidRPr="00391531" w:rsidRDefault="00DF4FC8" w:rsidP="00391531">
      <w:pPr>
        <w:rPr>
          <w:rFonts w:ascii="Arial" w:hAnsi="Arial" w:cs="Arial"/>
          <w:sz w:val="24"/>
          <w:szCs w:val="24"/>
        </w:rPr>
      </w:pPr>
    </w:p>
    <w:p w:rsidR="00391531" w:rsidRPr="002A7A2F" w:rsidRDefault="00391531" w:rsidP="00391531">
      <w:pPr>
        <w:rPr>
          <w:rFonts w:ascii="Arial" w:hAnsi="Arial" w:cs="Arial"/>
          <w:sz w:val="20"/>
          <w:szCs w:val="20"/>
        </w:rPr>
      </w:pPr>
      <w:r w:rsidRPr="002A7A2F">
        <w:rPr>
          <w:rFonts w:ascii="Arial" w:hAnsi="Arial" w:cs="Arial"/>
          <w:b/>
          <w:noProof/>
          <w:sz w:val="20"/>
          <w:szCs w:val="20"/>
          <w:lang w:eastAsia="nl-NL"/>
        </w:rPr>
        <w:drawing>
          <wp:anchor distT="0" distB="0" distL="114300" distR="114300" simplePos="0" relativeHeight="251707392" behindDoc="0" locked="0" layoutInCell="1" allowOverlap="1" wp14:anchorId="44DCE36C" wp14:editId="690D7030">
            <wp:simplePos x="0" y="0"/>
            <wp:positionH relativeFrom="column">
              <wp:posOffset>3286429</wp:posOffset>
            </wp:positionH>
            <wp:positionV relativeFrom="paragraph">
              <wp:posOffset>355600</wp:posOffset>
            </wp:positionV>
            <wp:extent cx="1757238" cy="3087040"/>
            <wp:effectExtent l="0" t="0" r="0" b="0"/>
            <wp:wrapNone/>
            <wp:docPr id="200" name="Afbeelding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p 4 conf.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238" cy="30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7A2F">
        <w:rPr>
          <w:rFonts w:ascii="Arial" w:hAnsi="Arial" w:cs="Arial"/>
          <w:b/>
          <w:noProof/>
          <w:sz w:val="20"/>
          <w:szCs w:val="20"/>
          <w:lang w:eastAsia="nl-NL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4395C5FE" wp14:editId="63D971F8">
                <wp:simplePos x="0" y="0"/>
                <wp:positionH relativeFrom="page">
                  <wp:posOffset>4281170</wp:posOffset>
                </wp:positionH>
                <wp:positionV relativeFrom="paragraph">
                  <wp:posOffset>6074410</wp:posOffset>
                </wp:positionV>
                <wp:extent cx="1431290" cy="2491740"/>
                <wp:effectExtent l="4445" t="1905" r="2540" b="1905"/>
                <wp:wrapNone/>
                <wp:docPr id="197" name="Groep 1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431290" cy="2491740"/>
                          <a:chOff x="6742" y="12"/>
                          <a:chExt cx="2254" cy="3924"/>
                        </a:xfrm>
                      </wpg:grpSpPr>
                      <pic:pic xmlns:pic="http://schemas.openxmlformats.org/drawingml/2006/picture">
                        <pic:nvPicPr>
                          <pic:cNvPr id="19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2" y="12"/>
                            <a:ext cx="2247" cy="3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7" y="357"/>
                            <a:ext cx="258" cy="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197" o:spid="_x0000_s1026" style="position:absolute;margin-left:337.1pt;margin-top:478.3pt;width:112.7pt;height:196.2pt;z-index:251706368;mso-position-horizontal-relative:page" coordorigin="6742,12" coordsize="2254,39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">
                <o:lock v:ext="edit" aspectratio="t"/>
                <v:shape id="Picture 186" o:spid="_x0000_s1027" type="#_x0000_t75" style="position:absolute;left:6742;top:12;width:2247;height:39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3cTXFAAAA3AAAAA8AAABkcnMvZG93bnJldi54bWxEj09rwzAMxe+FfQejwS6lsbtD6dI6ZQwG&#10;2279Q3cVsZqki+UQe022T18dCr1JvKf3flpvRt+qC/WxCWxhnhlQxGVwDVcWDvv32RJUTMgO28Bk&#10;4Y8ibIqHyRpzFwbe0mWXKiUhHHO0UKfU5VrHsiaPMQsdsWin0HtMsvaVdj0OEu5b/WzMQntsWBpq&#10;7OitpvJn9+stjN+N+/xyxzmyGY7e/U/PnZla+/Q4vq5AJRrT3Xy7/nCC/yK08oxMoIs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N3E1xQAAANwAAAAPAAAAAAAAAAAAAAAA&#10;AJ8CAABkcnMvZG93bnJldi54bWxQSwUGAAAAAAQABAD3AAAAkQMAAAAA&#10;">
                  <v:imagedata r:id="rId89" o:title=""/>
                </v:shape>
                <v:shape id="Picture 187" o:spid="_x0000_s1028" type="#_x0000_t75" style="position:absolute;left:8737;top:357;width:258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Jsd7CAAAA3AAAAA8AAABkcnMvZG93bnJldi54bWxET9tqwkAQfS/4D8sIvtWNglJTVxFtoRDr&#10;rf2AITvNBrOzIbua5O+7QqFvczjXWa47W4k7Nb50rGAyTkAQ506XXCj4/np/fgHhA7LGyjEp6MnD&#10;ejV4WmKqXctnul9CIWII+xQVmBDqVEqfG7Lox64mjtyPayyGCJtC6gbbGG4rOU2SubRYcmwwWNPW&#10;UH693KyCzGT7U9aXofP+2M5nb7d+93lQajTsNq8gAnXhX/zn/tBx/mIBj2fiBXL1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SbHewgAAANwAAAAPAAAAAAAAAAAAAAAAAJ8C&#10;AABkcnMvZG93bnJldi54bWxQSwUGAAAAAAQABAD3AAAAjgMAAAAA&#10;">
                  <v:imagedata r:id="rId90" o:title=""/>
                </v:shape>
                <w10:wrap anchorx="page"/>
              </v:group>
            </w:pict>
          </mc:Fallback>
        </mc:AlternateContent>
      </w:r>
      <w:r w:rsidRPr="002A7A2F">
        <w:rPr>
          <w:rFonts w:ascii="Arial" w:hAnsi="Arial" w:cs="Arial"/>
          <w:sz w:val="20"/>
          <w:szCs w:val="20"/>
        </w:rPr>
        <w:t xml:space="preserve">Na het indrukken van de knop </w:t>
      </w:r>
      <w:r w:rsidR="00BC69D6">
        <w:rPr>
          <w:rFonts w:ascii="Arial" w:hAnsi="Arial" w:cs="Arial"/>
          <w:sz w:val="20"/>
          <w:szCs w:val="20"/>
        </w:rPr>
        <w:t>gaat het</w:t>
      </w:r>
      <w:r w:rsidR="00DF4FC8">
        <w:rPr>
          <w:rFonts w:ascii="Arial" w:hAnsi="Arial" w:cs="Arial"/>
          <w:sz w:val="20"/>
          <w:szCs w:val="20"/>
        </w:rPr>
        <w:tab/>
      </w:r>
      <w:r w:rsidR="00DF4FC8">
        <w:rPr>
          <w:rFonts w:ascii="Arial" w:hAnsi="Arial" w:cs="Arial"/>
          <w:sz w:val="20"/>
          <w:szCs w:val="20"/>
        </w:rPr>
        <w:tab/>
      </w:r>
      <w:r w:rsidR="00DF4FC8">
        <w:rPr>
          <w:rFonts w:ascii="Arial" w:hAnsi="Arial" w:cs="Arial"/>
          <w:sz w:val="20"/>
          <w:szCs w:val="20"/>
        </w:rPr>
        <w:tab/>
        <w:t xml:space="preserve">    Druk op pijltje naar rechts.</w:t>
      </w:r>
      <w:r w:rsidR="00BC69D6">
        <w:rPr>
          <w:rFonts w:ascii="Arial" w:hAnsi="Arial" w:cs="Arial"/>
          <w:sz w:val="20"/>
          <w:szCs w:val="20"/>
        </w:rPr>
        <w:br/>
        <w:t>lampje blauw knipperen</w:t>
      </w:r>
    </w:p>
    <w:p w:rsidR="00391531" w:rsidRDefault="00DF4FC8" w:rsidP="0039153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F4EE961" wp14:editId="215C04EF">
                <wp:simplePos x="0" y="0"/>
                <wp:positionH relativeFrom="column">
                  <wp:posOffset>2967024</wp:posOffset>
                </wp:positionH>
                <wp:positionV relativeFrom="paragraph">
                  <wp:posOffset>119380</wp:posOffset>
                </wp:positionV>
                <wp:extent cx="172720" cy="190500"/>
                <wp:effectExtent l="0" t="0" r="17780" b="19050"/>
                <wp:wrapNone/>
                <wp:docPr id="207" name="Ovaa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207" o:spid="_x0000_s1026" style="position:absolute;margin-left:233.6pt;margin-top:9.4pt;width:13.6pt;height: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" filled="f" strokecolor="black [3213]" strokeweight="1pt"/>
            </w:pict>
          </mc:Fallback>
        </mc:AlternateContent>
      </w:r>
      <w:r w:rsidR="00C02C7A">
        <w:rPr>
          <w:rFonts w:ascii="Arial" w:hAnsi="Arial" w:cs="Arial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759616" behindDoc="0" locked="0" layoutInCell="1" allowOverlap="1" wp14:anchorId="62BB167B" wp14:editId="3E5A4579">
            <wp:simplePos x="0" y="0"/>
            <wp:positionH relativeFrom="column">
              <wp:posOffset>-247981</wp:posOffset>
            </wp:positionH>
            <wp:positionV relativeFrom="paragraph">
              <wp:posOffset>74930</wp:posOffset>
            </wp:positionV>
            <wp:extent cx="2667000" cy="2466975"/>
            <wp:effectExtent l="0" t="0" r="0" b="9525"/>
            <wp:wrapNone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figuratiestand.png"/>
                    <pic:cNvPicPr/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531" w:rsidRPr="00391531"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2828162A" wp14:editId="24E70F9E">
                <wp:simplePos x="0" y="0"/>
                <wp:positionH relativeFrom="column">
                  <wp:posOffset>2917770</wp:posOffset>
                </wp:positionH>
                <wp:positionV relativeFrom="paragraph">
                  <wp:posOffset>74626</wp:posOffset>
                </wp:positionV>
                <wp:extent cx="2374265" cy="1403985"/>
                <wp:effectExtent l="0" t="0" r="635" b="0"/>
                <wp:wrapNone/>
                <wp:docPr id="30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10DB" w:rsidRDefault="001110DB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1" type="#_x0000_t202" style="position:absolute;left:0;text-align:left;margin-left:229.75pt;margin-top:5.9pt;width:186.95pt;height:110.55pt;z-index:-2516039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" stroked="f">
                <v:textbox style="mso-fit-shape-to-text:t">
                  <w:txbxContent>
                    <w:p w:rsidR="001110DB" w:rsidRDefault="001110DB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91531"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709440" behindDoc="1" locked="0" layoutInCell="1" allowOverlap="1" wp14:anchorId="04133B10" wp14:editId="70CD7687">
                <wp:simplePos x="0" y="0"/>
                <wp:positionH relativeFrom="page">
                  <wp:posOffset>3957955</wp:posOffset>
                </wp:positionH>
                <wp:positionV relativeFrom="paragraph">
                  <wp:posOffset>6268085</wp:posOffset>
                </wp:positionV>
                <wp:extent cx="201295" cy="201295"/>
                <wp:effectExtent l="14605" t="14605" r="12700" b="12700"/>
                <wp:wrapNone/>
                <wp:docPr id="204" name="Groe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" cy="201295"/>
                          <a:chOff x="6233" y="317"/>
                          <a:chExt cx="317" cy="317"/>
                        </a:xfrm>
                      </wpg:grpSpPr>
                      <wps:wsp>
                        <wps:cNvPr id="205" name="FreeForm 192"/>
                        <wps:cNvSpPr>
                          <a:spLocks noChangeArrowheads="1"/>
                        </wps:cNvSpPr>
                        <wps:spPr bwMode="auto">
                          <a:xfrm>
                            <a:off x="-156" y="7235"/>
                            <a:ext cx="312" cy="312"/>
                          </a:xfrm>
                          <a:custGeom>
                            <a:avLst/>
                            <a:gdLst>
                              <a:gd name="T0" fmla="+- 0 6392 -156"/>
                              <a:gd name="T1" fmla="*/ T0 w 312"/>
                              <a:gd name="T2" fmla="+- 0 320 7235"/>
                              <a:gd name="T3" fmla="*/ 320 h 312"/>
                              <a:gd name="T4" fmla="+- 0 6452 -156"/>
                              <a:gd name="T5" fmla="*/ T4 w 312"/>
                              <a:gd name="T6" fmla="+- 0 332 7235"/>
                              <a:gd name="T7" fmla="*/ 332 h 312"/>
                              <a:gd name="T8" fmla="+- 0 6502 -156"/>
                              <a:gd name="T9" fmla="*/ T8 w 312"/>
                              <a:gd name="T10" fmla="+- 0 366 7235"/>
                              <a:gd name="T11" fmla="*/ 366 h 312"/>
                              <a:gd name="T12" fmla="+- 0 6535 -156"/>
                              <a:gd name="T13" fmla="*/ T12 w 312"/>
                              <a:gd name="T14" fmla="+- 0 415 7235"/>
                              <a:gd name="T15" fmla="*/ 415 h 312"/>
                              <a:gd name="T16" fmla="+- 0 6548 -156"/>
                              <a:gd name="T17" fmla="*/ T16 w 312"/>
                              <a:gd name="T18" fmla="+- 0 476 7235"/>
                              <a:gd name="T19" fmla="*/ 476 h 312"/>
                              <a:gd name="T20" fmla="+- 0 6535 -156"/>
                              <a:gd name="T21" fmla="*/ T20 w 312"/>
                              <a:gd name="T22" fmla="+- 0 536 7235"/>
                              <a:gd name="T23" fmla="*/ 536 h 312"/>
                              <a:gd name="T24" fmla="+- 0 6502 -156"/>
                              <a:gd name="T25" fmla="*/ T24 w 312"/>
                              <a:gd name="T26" fmla="+- 0 586 7235"/>
                              <a:gd name="T27" fmla="*/ 586 h 312"/>
                              <a:gd name="T28" fmla="+- 0 6452 -156"/>
                              <a:gd name="T29" fmla="*/ T28 w 312"/>
                              <a:gd name="T30" fmla="+- 0 619 7235"/>
                              <a:gd name="T31" fmla="*/ 619 h 312"/>
                              <a:gd name="T32" fmla="+- 0 6392 -156"/>
                              <a:gd name="T33" fmla="*/ T32 w 312"/>
                              <a:gd name="T34" fmla="+- 0 632 7235"/>
                              <a:gd name="T35" fmla="*/ 632 h 312"/>
                              <a:gd name="T36" fmla="+- 0 6331 -156"/>
                              <a:gd name="T37" fmla="*/ T36 w 312"/>
                              <a:gd name="T38" fmla="+- 0 619 7235"/>
                              <a:gd name="T39" fmla="*/ 619 h 312"/>
                              <a:gd name="T40" fmla="+- 0 6282 -156"/>
                              <a:gd name="T41" fmla="*/ T40 w 312"/>
                              <a:gd name="T42" fmla="+- 0 586 7235"/>
                              <a:gd name="T43" fmla="*/ 586 h 312"/>
                              <a:gd name="T44" fmla="+- 0 6248 -156"/>
                              <a:gd name="T45" fmla="*/ T44 w 312"/>
                              <a:gd name="T46" fmla="+- 0 536 7235"/>
                              <a:gd name="T47" fmla="*/ 536 h 312"/>
                              <a:gd name="T48" fmla="+- 0 6236 -156"/>
                              <a:gd name="T49" fmla="*/ T48 w 312"/>
                              <a:gd name="T50" fmla="+- 0 476 7235"/>
                              <a:gd name="T51" fmla="*/ 476 h 312"/>
                              <a:gd name="T52" fmla="+- 0 6248 -156"/>
                              <a:gd name="T53" fmla="*/ T52 w 312"/>
                              <a:gd name="T54" fmla="+- 0 415 7235"/>
                              <a:gd name="T55" fmla="*/ 415 h 312"/>
                              <a:gd name="T56" fmla="+- 0 6282 -156"/>
                              <a:gd name="T57" fmla="*/ T56 w 312"/>
                              <a:gd name="T58" fmla="+- 0 366 7235"/>
                              <a:gd name="T59" fmla="*/ 366 h 312"/>
                              <a:gd name="T60" fmla="+- 0 6331 -156"/>
                              <a:gd name="T61" fmla="*/ T60 w 312"/>
                              <a:gd name="T62" fmla="+- 0 332 7235"/>
                              <a:gd name="T63" fmla="*/ 332 h 312"/>
                              <a:gd name="T64" fmla="+- 0 6392 -156"/>
                              <a:gd name="T65" fmla="*/ T64 w 312"/>
                              <a:gd name="T66" fmla="+- 0 320 7235"/>
                              <a:gd name="T67" fmla="*/ 320 h 312"/>
                              <a:gd name="T68" fmla="+- 0 6392 -156"/>
                              <a:gd name="T69" fmla="*/ T68 w 312"/>
                              <a:gd name="T70" fmla="+- 0 320 7235"/>
                              <a:gd name="T71" fmla="*/ 320 h 312"/>
                              <a:gd name="T72" fmla="+- 0 6452 -156"/>
                              <a:gd name="T73" fmla="*/ T72 w 312"/>
                              <a:gd name="T74" fmla="+- 0 332 7235"/>
                              <a:gd name="T75" fmla="*/ 332 h 312"/>
                              <a:gd name="T76" fmla="+- 0 6502 -156"/>
                              <a:gd name="T77" fmla="*/ T76 w 312"/>
                              <a:gd name="T78" fmla="+- 0 366 7235"/>
                              <a:gd name="T79" fmla="*/ 366 h 312"/>
                              <a:gd name="T80" fmla="+- 0 6535 -156"/>
                              <a:gd name="T81" fmla="*/ T80 w 312"/>
                              <a:gd name="T82" fmla="+- 0 415 7235"/>
                              <a:gd name="T83" fmla="*/ 415 h 312"/>
                              <a:gd name="T84" fmla="+- 0 6548 -156"/>
                              <a:gd name="T85" fmla="*/ T84 w 312"/>
                              <a:gd name="T86" fmla="+- 0 476 7235"/>
                              <a:gd name="T87" fmla="*/ 476 h 312"/>
                              <a:gd name="T88" fmla="+- 0 6535 -156"/>
                              <a:gd name="T89" fmla="*/ T88 w 312"/>
                              <a:gd name="T90" fmla="+- 0 536 7235"/>
                              <a:gd name="T91" fmla="*/ 536 h 312"/>
                              <a:gd name="T92" fmla="+- 0 6502 -156"/>
                              <a:gd name="T93" fmla="*/ T92 w 312"/>
                              <a:gd name="T94" fmla="+- 0 586 7235"/>
                              <a:gd name="T95" fmla="*/ 586 h 312"/>
                              <a:gd name="T96" fmla="+- 0 6452 -156"/>
                              <a:gd name="T97" fmla="*/ T96 w 312"/>
                              <a:gd name="T98" fmla="+- 0 619 7235"/>
                              <a:gd name="T99" fmla="*/ 619 h 312"/>
                              <a:gd name="T100" fmla="+- 0 6392 -156"/>
                              <a:gd name="T101" fmla="*/ T100 w 312"/>
                              <a:gd name="T102" fmla="+- 0 632 7235"/>
                              <a:gd name="T103" fmla="*/ 632 h 312"/>
                              <a:gd name="T104" fmla="+- 0 6331 -156"/>
                              <a:gd name="T105" fmla="*/ T104 w 312"/>
                              <a:gd name="T106" fmla="+- 0 619 7235"/>
                              <a:gd name="T107" fmla="*/ 619 h 312"/>
                              <a:gd name="T108" fmla="+- 0 6282 -156"/>
                              <a:gd name="T109" fmla="*/ T108 w 312"/>
                              <a:gd name="T110" fmla="+- 0 586 7235"/>
                              <a:gd name="T111" fmla="*/ 586 h 312"/>
                              <a:gd name="T112" fmla="+- 0 6248 -156"/>
                              <a:gd name="T113" fmla="*/ T112 w 312"/>
                              <a:gd name="T114" fmla="+- 0 536 7235"/>
                              <a:gd name="T115" fmla="*/ 536 h 312"/>
                              <a:gd name="T116" fmla="+- 0 6236 -156"/>
                              <a:gd name="T117" fmla="*/ T116 w 312"/>
                              <a:gd name="T118" fmla="+- 0 476 7235"/>
                              <a:gd name="T119" fmla="*/ 476 h 312"/>
                              <a:gd name="T120" fmla="+- 0 6248 -156"/>
                              <a:gd name="T121" fmla="*/ T120 w 312"/>
                              <a:gd name="T122" fmla="+- 0 415 7235"/>
                              <a:gd name="T123" fmla="*/ 415 h 312"/>
                              <a:gd name="T124" fmla="+- 0 6282 -156"/>
                              <a:gd name="T125" fmla="*/ T124 w 312"/>
                              <a:gd name="T126" fmla="+- 0 366 7235"/>
                              <a:gd name="T127" fmla="*/ 366 h 312"/>
                              <a:gd name="T128" fmla="+- 0 6331 -156"/>
                              <a:gd name="T129" fmla="*/ T128 w 312"/>
                              <a:gd name="T130" fmla="+- 0 332 7235"/>
                              <a:gd name="T131" fmla="*/ 332 h 312"/>
                              <a:gd name="T132" fmla="+- 0 6392 -156"/>
                              <a:gd name="T133" fmla="*/ T132 w 312"/>
                              <a:gd name="T134" fmla="+- 0 320 7235"/>
                              <a:gd name="T135" fmla="*/ 32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6548" y="-6915"/>
                                </a:moveTo>
                                <a:lnTo>
                                  <a:pt x="6608" y="-6903"/>
                                </a:lnTo>
                                <a:lnTo>
                                  <a:pt x="6658" y="-6869"/>
                                </a:lnTo>
                                <a:lnTo>
                                  <a:pt x="6691" y="-6820"/>
                                </a:lnTo>
                                <a:lnTo>
                                  <a:pt x="6704" y="-6759"/>
                                </a:lnTo>
                                <a:lnTo>
                                  <a:pt x="6691" y="-6699"/>
                                </a:lnTo>
                                <a:lnTo>
                                  <a:pt x="6658" y="-6649"/>
                                </a:lnTo>
                                <a:lnTo>
                                  <a:pt x="6608" y="-6616"/>
                                </a:lnTo>
                                <a:lnTo>
                                  <a:pt x="6548" y="-6603"/>
                                </a:lnTo>
                                <a:lnTo>
                                  <a:pt x="6487" y="-6616"/>
                                </a:lnTo>
                                <a:lnTo>
                                  <a:pt x="6438" y="-6649"/>
                                </a:lnTo>
                                <a:lnTo>
                                  <a:pt x="6404" y="-6699"/>
                                </a:lnTo>
                                <a:lnTo>
                                  <a:pt x="6392" y="-6759"/>
                                </a:lnTo>
                                <a:lnTo>
                                  <a:pt x="6404" y="-6820"/>
                                </a:lnTo>
                                <a:lnTo>
                                  <a:pt x="6438" y="-6869"/>
                                </a:lnTo>
                                <a:lnTo>
                                  <a:pt x="6487" y="-6903"/>
                                </a:lnTo>
                                <a:lnTo>
                                  <a:pt x="6548" y="-6915"/>
                                </a:lnTo>
                                <a:close/>
                                <a:moveTo>
                                  <a:pt x="6548" y="-6915"/>
                                </a:moveTo>
                                <a:lnTo>
                                  <a:pt x="6608" y="-6903"/>
                                </a:lnTo>
                                <a:lnTo>
                                  <a:pt x="6658" y="-6869"/>
                                </a:lnTo>
                                <a:lnTo>
                                  <a:pt x="6691" y="-6820"/>
                                </a:lnTo>
                                <a:lnTo>
                                  <a:pt x="6704" y="-6759"/>
                                </a:lnTo>
                                <a:lnTo>
                                  <a:pt x="6691" y="-6699"/>
                                </a:lnTo>
                                <a:lnTo>
                                  <a:pt x="6658" y="-6649"/>
                                </a:lnTo>
                                <a:lnTo>
                                  <a:pt x="6608" y="-6616"/>
                                </a:lnTo>
                                <a:lnTo>
                                  <a:pt x="6548" y="-6603"/>
                                </a:lnTo>
                                <a:lnTo>
                                  <a:pt x="6487" y="-6616"/>
                                </a:lnTo>
                                <a:lnTo>
                                  <a:pt x="6438" y="-6649"/>
                                </a:lnTo>
                                <a:lnTo>
                                  <a:pt x="6404" y="-6699"/>
                                </a:lnTo>
                                <a:lnTo>
                                  <a:pt x="6392" y="-6759"/>
                                </a:lnTo>
                                <a:lnTo>
                                  <a:pt x="6404" y="-6820"/>
                                </a:lnTo>
                                <a:lnTo>
                                  <a:pt x="6438" y="-6869"/>
                                </a:lnTo>
                                <a:lnTo>
                                  <a:pt x="6487" y="-6903"/>
                                </a:lnTo>
                                <a:lnTo>
                                  <a:pt x="6548" y="-69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6234" y="318"/>
                            <a:ext cx="31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0DB" w:rsidRDefault="001110DB">
                              <w:pPr>
                                <w:spacing w:before="30"/>
                                <w:ind w:left="97"/>
                              </w:pPr>
                              <w:r>
                                <w:rPr>
                                  <w:color w:val="1E1A19"/>
                                  <w:w w:val="9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04" o:spid="_x0000_s1091" style="position:absolute;left:0;text-align:left;margin-left:311.65pt;margin-top:493.55pt;width:15.85pt;height:15.85pt;z-index:-251607040;mso-position-horizontal-relative:page" coordorigin="6233,317" coordsize="317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">
                <v:shape id="FreeForm 192" o:spid="_x0000_s1092" style="position:absolute;left:-156;top:7235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yEmcUA&#10;AADcAAAADwAAAGRycy9kb3ducmV2LnhtbESPzWrDMBCE74G+g9hCLyGRY0gJjuXQJpT2kJLfB1is&#10;re3UWhlJddy3jwqFHIeZ+YbJV4NpRU/ON5YVzKYJCOLS6oYrBefT22QBwgdkja1lUvBLHlbFwyjH&#10;TNsrH6g/hkpECPsMFdQhdJmUvqzJoJ/ajjh6X9YZDFG6SmqH1wg3rUyT5FkabDgu1NjRuqby+/hj&#10;FOzml/eLTMe63aSvY+1mVf+53Sv19Di8LEEEGsI9/N/+0ArSZA5/Z+IRk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rISZxQAAANwAAAAPAAAAAAAAAAAAAAAAAJgCAABkcnMv&#10;ZG93bnJldi54bWxQSwUGAAAAAAQABAD1AAAAigMAAAAA&#10;" path="m6548,-6915r60,12l6658,-6869r33,49l6704,-6759r-13,60l6658,-6649r-50,33l6548,-6603r-61,-13l6438,-6649r-34,-50l6392,-6759r12,-61l6438,-6869r49,-34l6548,-6915xm6548,-6915r60,12l6658,-6869r33,49l6704,-6759r-13,60l6658,-6649r-50,33l6548,-6603r-61,-13l6438,-6649r-34,-50l6392,-6759r12,-61l6438,-6869r49,-34l6548,-6915xe" filled="f" strokecolor="#1e1a19" strokeweight=".07619mm">
                  <v:path o:connecttype="custom" o:connectlocs="6548,320;6608,332;6658,366;6691,415;6704,476;6691,536;6658,586;6608,619;6548,632;6487,619;6438,586;6404,536;6392,476;6404,415;6438,366;6487,332;6548,320;6548,320;6608,332;6658,366;6691,415;6704,476;6691,536;6658,586;6608,619;6548,632;6487,619;6438,586;6404,536;6392,476;6404,415;6438,366;6487,332;6548,320" o:connectangles="0,0,0,0,0,0,0,0,0,0,0,0,0,0,0,0,0,0,0,0,0,0,0,0,0,0,0,0,0,0,0,0,0,0"/>
                </v:shape>
                <v:shape id="Text Box 193" o:spid="_x0000_s1093" type="#_x0000_t202" style="position:absolute;left:6234;top:318;width:317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<v:textbox inset="0,0,0,0">
                    <w:txbxContent>
                      <w:p w:rsidR="001110DB" w:rsidRDefault="001110DB">
                        <w:pPr>
                          <w:spacing w:before="30"/>
                          <w:ind w:left="97"/>
                        </w:pPr>
                        <w:r>
                          <w:rPr>
                            <w:color w:val="1E1A19"/>
                            <w:w w:val="9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391531"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708416" behindDoc="1" locked="0" layoutInCell="1" allowOverlap="1" wp14:anchorId="15490F35" wp14:editId="2ED928F7">
                <wp:simplePos x="0" y="0"/>
                <wp:positionH relativeFrom="page">
                  <wp:posOffset>3957955</wp:posOffset>
                </wp:positionH>
                <wp:positionV relativeFrom="paragraph">
                  <wp:posOffset>6268085</wp:posOffset>
                </wp:positionV>
                <wp:extent cx="201295" cy="201295"/>
                <wp:effectExtent l="14605" t="14605" r="12700" b="12700"/>
                <wp:wrapNone/>
                <wp:docPr id="201" name="Groe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295" cy="201295"/>
                          <a:chOff x="6233" y="317"/>
                          <a:chExt cx="317" cy="317"/>
                        </a:xfrm>
                      </wpg:grpSpPr>
                      <wps:wsp>
                        <wps:cNvPr id="202" name="FreeForm 192"/>
                        <wps:cNvSpPr>
                          <a:spLocks noChangeArrowheads="1"/>
                        </wps:cNvSpPr>
                        <wps:spPr bwMode="auto">
                          <a:xfrm>
                            <a:off x="-156" y="7235"/>
                            <a:ext cx="312" cy="312"/>
                          </a:xfrm>
                          <a:custGeom>
                            <a:avLst/>
                            <a:gdLst>
                              <a:gd name="T0" fmla="+- 0 6392 -156"/>
                              <a:gd name="T1" fmla="*/ T0 w 312"/>
                              <a:gd name="T2" fmla="+- 0 320 7235"/>
                              <a:gd name="T3" fmla="*/ 320 h 312"/>
                              <a:gd name="T4" fmla="+- 0 6452 -156"/>
                              <a:gd name="T5" fmla="*/ T4 w 312"/>
                              <a:gd name="T6" fmla="+- 0 332 7235"/>
                              <a:gd name="T7" fmla="*/ 332 h 312"/>
                              <a:gd name="T8" fmla="+- 0 6502 -156"/>
                              <a:gd name="T9" fmla="*/ T8 w 312"/>
                              <a:gd name="T10" fmla="+- 0 366 7235"/>
                              <a:gd name="T11" fmla="*/ 366 h 312"/>
                              <a:gd name="T12" fmla="+- 0 6535 -156"/>
                              <a:gd name="T13" fmla="*/ T12 w 312"/>
                              <a:gd name="T14" fmla="+- 0 415 7235"/>
                              <a:gd name="T15" fmla="*/ 415 h 312"/>
                              <a:gd name="T16" fmla="+- 0 6548 -156"/>
                              <a:gd name="T17" fmla="*/ T16 w 312"/>
                              <a:gd name="T18" fmla="+- 0 476 7235"/>
                              <a:gd name="T19" fmla="*/ 476 h 312"/>
                              <a:gd name="T20" fmla="+- 0 6535 -156"/>
                              <a:gd name="T21" fmla="*/ T20 w 312"/>
                              <a:gd name="T22" fmla="+- 0 536 7235"/>
                              <a:gd name="T23" fmla="*/ 536 h 312"/>
                              <a:gd name="T24" fmla="+- 0 6502 -156"/>
                              <a:gd name="T25" fmla="*/ T24 w 312"/>
                              <a:gd name="T26" fmla="+- 0 586 7235"/>
                              <a:gd name="T27" fmla="*/ 586 h 312"/>
                              <a:gd name="T28" fmla="+- 0 6452 -156"/>
                              <a:gd name="T29" fmla="*/ T28 w 312"/>
                              <a:gd name="T30" fmla="+- 0 619 7235"/>
                              <a:gd name="T31" fmla="*/ 619 h 312"/>
                              <a:gd name="T32" fmla="+- 0 6392 -156"/>
                              <a:gd name="T33" fmla="*/ T32 w 312"/>
                              <a:gd name="T34" fmla="+- 0 632 7235"/>
                              <a:gd name="T35" fmla="*/ 632 h 312"/>
                              <a:gd name="T36" fmla="+- 0 6331 -156"/>
                              <a:gd name="T37" fmla="*/ T36 w 312"/>
                              <a:gd name="T38" fmla="+- 0 619 7235"/>
                              <a:gd name="T39" fmla="*/ 619 h 312"/>
                              <a:gd name="T40" fmla="+- 0 6282 -156"/>
                              <a:gd name="T41" fmla="*/ T40 w 312"/>
                              <a:gd name="T42" fmla="+- 0 586 7235"/>
                              <a:gd name="T43" fmla="*/ 586 h 312"/>
                              <a:gd name="T44" fmla="+- 0 6248 -156"/>
                              <a:gd name="T45" fmla="*/ T44 w 312"/>
                              <a:gd name="T46" fmla="+- 0 536 7235"/>
                              <a:gd name="T47" fmla="*/ 536 h 312"/>
                              <a:gd name="T48" fmla="+- 0 6236 -156"/>
                              <a:gd name="T49" fmla="*/ T48 w 312"/>
                              <a:gd name="T50" fmla="+- 0 476 7235"/>
                              <a:gd name="T51" fmla="*/ 476 h 312"/>
                              <a:gd name="T52" fmla="+- 0 6248 -156"/>
                              <a:gd name="T53" fmla="*/ T52 w 312"/>
                              <a:gd name="T54" fmla="+- 0 415 7235"/>
                              <a:gd name="T55" fmla="*/ 415 h 312"/>
                              <a:gd name="T56" fmla="+- 0 6282 -156"/>
                              <a:gd name="T57" fmla="*/ T56 w 312"/>
                              <a:gd name="T58" fmla="+- 0 366 7235"/>
                              <a:gd name="T59" fmla="*/ 366 h 312"/>
                              <a:gd name="T60" fmla="+- 0 6331 -156"/>
                              <a:gd name="T61" fmla="*/ T60 w 312"/>
                              <a:gd name="T62" fmla="+- 0 332 7235"/>
                              <a:gd name="T63" fmla="*/ 332 h 312"/>
                              <a:gd name="T64" fmla="+- 0 6392 -156"/>
                              <a:gd name="T65" fmla="*/ T64 w 312"/>
                              <a:gd name="T66" fmla="+- 0 320 7235"/>
                              <a:gd name="T67" fmla="*/ 320 h 312"/>
                              <a:gd name="T68" fmla="+- 0 6392 -156"/>
                              <a:gd name="T69" fmla="*/ T68 w 312"/>
                              <a:gd name="T70" fmla="+- 0 320 7235"/>
                              <a:gd name="T71" fmla="*/ 320 h 312"/>
                              <a:gd name="T72" fmla="+- 0 6452 -156"/>
                              <a:gd name="T73" fmla="*/ T72 w 312"/>
                              <a:gd name="T74" fmla="+- 0 332 7235"/>
                              <a:gd name="T75" fmla="*/ 332 h 312"/>
                              <a:gd name="T76" fmla="+- 0 6502 -156"/>
                              <a:gd name="T77" fmla="*/ T76 w 312"/>
                              <a:gd name="T78" fmla="+- 0 366 7235"/>
                              <a:gd name="T79" fmla="*/ 366 h 312"/>
                              <a:gd name="T80" fmla="+- 0 6535 -156"/>
                              <a:gd name="T81" fmla="*/ T80 w 312"/>
                              <a:gd name="T82" fmla="+- 0 415 7235"/>
                              <a:gd name="T83" fmla="*/ 415 h 312"/>
                              <a:gd name="T84" fmla="+- 0 6548 -156"/>
                              <a:gd name="T85" fmla="*/ T84 w 312"/>
                              <a:gd name="T86" fmla="+- 0 476 7235"/>
                              <a:gd name="T87" fmla="*/ 476 h 312"/>
                              <a:gd name="T88" fmla="+- 0 6535 -156"/>
                              <a:gd name="T89" fmla="*/ T88 w 312"/>
                              <a:gd name="T90" fmla="+- 0 536 7235"/>
                              <a:gd name="T91" fmla="*/ 536 h 312"/>
                              <a:gd name="T92" fmla="+- 0 6502 -156"/>
                              <a:gd name="T93" fmla="*/ T92 w 312"/>
                              <a:gd name="T94" fmla="+- 0 586 7235"/>
                              <a:gd name="T95" fmla="*/ 586 h 312"/>
                              <a:gd name="T96" fmla="+- 0 6452 -156"/>
                              <a:gd name="T97" fmla="*/ T96 w 312"/>
                              <a:gd name="T98" fmla="+- 0 619 7235"/>
                              <a:gd name="T99" fmla="*/ 619 h 312"/>
                              <a:gd name="T100" fmla="+- 0 6392 -156"/>
                              <a:gd name="T101" fmla="*/ T100 w 312"/>
                              <a:gd name="T102" fmla="+- 0 632 7235"/>
                              <a:gd name="T103" fmla="*/ 632 h 312"/>
                              <a:gd name="T104" fmla="+- 0 6331 -156"/>
                              <a:gd name="T105" fmla="*/ T104 w 312"/>
                              <a:gd name="T106" fmla="+- 0 619 7235"/>
                              <a:gd name="T107" fmla="*/ 619 h 312"/>
                              <a:gd name="T108" fmla="+- 0 6282 -156"/>
                              <a:gd name="T109" fmla="*/ T108 w 312"/>
                              <a:gd name="T110" fmla="+- 0 586 7235"/>
                              <a:gd name="T111" fmla="*/ 586 h 312"/>
                              <a:gd name="T112" fmla="+- 0 6248 -156"/>
                              <a:gd name="T113" fmla="*/ T112 w 312"/>
                              <a:gd name="T114" fmla="+- 0 536 7235"/>
                              <a:gd name="T115" fmla="*/ 536 h 312"/>
                              <a:gd name="T116" fmla="+- 0 6236 -156"/>
                              <a:gd name="T117" fmla="*/ T116 w 312"/>
                              <a:gd name="T118" fmla="+- 0 476 7235"/>
                              <a:gd name="T119" fmla="*/ 476 h 312"/>
                              <a:gd name="T120" fmla="+- 0 6248 -156"/>
                              <a:gd name="T121" fmla="*/ T120 w 312"/>
                              <a:gd name="T122" fmla="+- 0 415 7235"/>
                              <a:gd name="T123" fmla="*/ 415 h 312"/>
                              <a:gd name="T124" fmla="+- 0 6282 -156"/>
                              <a:gd name="T125" fmla="*/ T124 w 312"/>
                              <a:gd name="T126" fmla="+- 0 366 7235"/>
                              <a:gd name="T127" fmla="*/ 366 h 312"/>
                              <a:gd name="T128" fmla="+- 0 6331 -156"/>
                              <a:gd name="T129" fmla="*/ T128 w 312"/>
                              <a:gd name="T130" fmla="+- 0 332 7235"/>
                              <a:gd name="T131" fmla="*/ 332 h 312"/>
                              <a:gd name="T132" fmla="+- 0 6392 -156"/>
                              <a:gd name="T133" fmla="*/ T132 w 312"/>
                              <a:gd name="T134" fmla="+- 0 320 7235"/>
                              <a:gd name="T135" fmla="*/ 320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6548" y="-6915"/>
                                </a:moveTo>
                                <a:lnTo>
                                  <a:pt x="6608" y="-6903"/>
                                </a:lnTo>
                                <a:lnTo>
                                  <a:pt x="6658" y="-6869"/>
                                </a:lnTo>
                                <a:lnTo>
                                  <a:pt x="6691" y="-6820"/>
                                </a:lnTo>
                                <a:lnTo>
                                  <a:pt x="6704" y="-6759"/>
                                </a:lnTo>
                                <a:lnTo>
                                  <a:pt x="6691" y="-6699"/>
                                </a:lnTo>
                                <a:lnTo>
                                  <a:pt x="6658" y="-6649"/>
                                </a:lnTo>
                                <a:lnTo>
                                  <a:pt x="6608" y="-6616"/>
                                </a:lnTo>
                                <a:lnTo>
                                  <a:pt x="6548" y="-6603"/>
                                </a:lnTo>
                                <a:lnTo>
                                  <a:pt x="6487" y="-6616"/>
                                </a:lnTo>
                                <a:lnTo>
                                  <a:pt x="6438" y="-6649"/>
                                </a:lnTo>
                                <a:lnTo>
                                  <a:pt x="6404" y="-6699"/>
                                </a:lnTo>
                                <a:lnTo>
                                  <a:pt x="6392" y="-6759"/>
                                </a:lnTo>
                                <a:lnTo>
                                  <a:pt x="6404" y="-6820"/>
                                </a:lnTo>
                                <a:lnTo>
                                  <a:pt x="6438" y="-6869"/>
                                </a:lnTo>
                                <a:lnTo>
                                  <a:pt x="6487" y="-6903"/>
                                </a:lnTo>
                                <a:lnTo>
                                  <a:pt x="6548" y="-6915"/>
                                </a:lnTo>
                                <a:close/>
                                <a:moveTo>
                                  <a:pt x="6548" y="-6915"/>
                                </a:moveTo>
                                <a:lnTo>
                                  <a:pt x="6608" y="-6903"/>
                                </a:lnTo>
                                <a:lnTo>
                                  <a:pt x="6658" y="-6869"/>
                                </a:lnTo>
                                <a:lnTo>
                                  <a:pt x="6691" y="-6820"/>
                                </a:lnTo>
                                <a:lnTo>
                                  <a:pt x="6704" y="-6759"/>
                                </a:lnTo>
                                <a:lnTo>
                                  <a:pt x="6691" y="-6699"/>
                                </a:lnTo>
                                <a:lnTo>
                                  <a:pt x="6658" y="-6649"/>
                                </a:lnTo>
                                <a:lnTo>
                                  <a:pt x="6608" y="-6616"/>
                                </a:lnTo>
                                <a:lnTo>
                                  <a:pt x="6548" y="-6603"/>
                                </a:lnTo>
                                <a:lnTo>
                                  <a:pt x="6487" y="-6616"/>
                                </a:lnTo>
                                <a:lnTo>
                                  <a:pt x="6438" y="-6649"/>
                                </a:lnTo>
                                <a:lnTo>
                                  <a:pt x="6404" y="-6699"/>
                                </a:lnTo>
                                <a:lnTo>
                                  <a:pt x="6392" y="-6759"/>
                                </a:lnTo>
                                <a:lnTo>
                                  <a:pt x="6404" y="-6820"/>
                                </a:lnTo>
                                <a:lnTo>
                                  <a:pt x="6438" y="-6869"/>
                                </a:lnTo>
                                <a:lnTo>
                                  <a:pt x="6487" y="-6903"/>
                                </a:lnTo>
                                <a:lnTo>
                                  <a:pt x="6548" y="-69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6234" y="318"/>
                            <a:ext cx="31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0DB" w:rsidRDefault="001110DB">
                              <w:pPr>
                                <w:spacing w:before="30"/>
                                <w:ind w:left="97"/>
                              </w:pPr>
                              <w:r>
                                <w:rPr>
                                  <w:color w:val="1E1A19"/>
                                  <w:w w:val="98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201" o:spid="_x0000_s1094" style="position:absolute;left:0;text-align:left;margin-left:311.65pt;margin-top:493.55pt;width:15.85pt;height:15.85pt;z-index:-251608064;mso-position-horizontal-relative:page" coordorigin="6233,317" coordsize="317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">
                <v:shape id="FreeForm 192" o:spid="_x0000_s1095" style="position:absolute;left:-156;top:7235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c7cUA&#10;AADcAAAADwAAAGRycy9kb3ducmV2LnhtbESP3WoCMRSE74W+QziF3ohmDVhkNUq1lPaixd8HOGyO&#10;u2s3J0uSruvbN4WCl8PMfMMsVr1tREc+1I41TMYZCOLCmZpLDafj22gGIkRkg41j0nCjAKvlw2CB&#10;uXFX3lN3iKVIEA45aqhibHMpQ1GRxTB2LXHyzs5bjEn6UhqP1wS3jVRZ9iwt1pwWKmxpU1Hxffix&#10;GrbTy/tFqqFpXtV6aPyk7L4+d1o/PfYvcxCR+ngP/7c/jAaVKfg7k4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RztxQAAANwAAAAPAAAAAAAAAAAAAAAAAJgCAABkcnMv&#10;ZG93bnJldi54bWxQSwUGAAAAAAQABAD1AAAAigMAAAAA&#10;" path="m6548,-6915r60,12l6658,-6869r33,49l6704,-6759r-13,60l6658,-6649r-50,33l6548,-6603r-61,-13l6438,-6649r-34,-50l6392,-6759r12,-61l6438,-6869r49,-34l6548,-6915xm6548,-6915r60,12l6658,-6869r33,49l6704,-6759r-13,60l6658,-6649r-50,33l6548,-6603r-61,-13l6438,-6649r-34,-50l6392,-6759r12,-61l6438,-6869r49,-34l6548,-6915xe" filled="f" strokecolor="#1e1a19" strokeweight=".07619mm">
                  <v:path o:connecttype="custom" o:connectlocs="6548,320;6608,332;6658,366;6691,415;6704,476;6691,536;6658,586;6608,619;6548,632;6487,619;6438,586;6404,536;6392,476;6404,415;6438,366;6487,332;6548,320;6548,320;6608,332;6658,366;6691,415;6704,476;6691,536;6658,586;6608,619;6548,632;6487,619;6438,586;6404,536;6392,476;6404,415;6438,366;6487,332;6548,320" o:connectangles="0,0,0,0,0,0,0,0,0,0,0,0,0,0,0,0,0,0,0,0,0,0,0,0,0,0,0,0,0,0,0,0,0,0"/>
                </v:shape>
                <v:shape id="Text Box 193" o:spid="_x0000_s1096" type="#_x0000_t202" style="position:absolute;left:6234;top:318;width:317;height: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mu5M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RM1h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Ka7kxQAAANwAAAAPAAAAAAAAAAAAAAAAAJgCAABkcnMv&#10;ZG93bnJldi54bWxQSwUGAAAAAAQABAD1AAAAigMAAAAA&#10;" filled="f" stroked="f">
                  <v:textbox inset="0,0,0,0">
                    <w:txbxContent>
                      <w:p w:rsidR="001110DB" w:rsidRDefault="001110DB">
                        <w:pPr>
                          <w:spacing w:before="30"/>
                          <w:ind w:left="97"/>
                        </w:pPr>
                        <w:r>
                          <w:rPr>
                            <w:color w:val="1E1A19"/>
                            <w:w w:val="98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561939" w:rsidRDefault="00561939" w:rsidP="00391531">
      <w:pPr>
        <w:rPr>
          <w:rFonts w:ascii="Arial" w:hAnsi="Arial" w:cs="Arial"/>
          <w:sz w:val="24"/>
          <w:szCs w:val="24"/>
        </w:rPr>
      </w:pPr>
    </w:p>
    <w:p w:rsidR="002A7A2F" w:rsidRDefault="002A7A2F" w:rsidP="00391531">
      <w:pPr>
        <w:rPr>
          <w:rFonts w:ascii="Arial" w:hAnsi="Arial" w:cs="Arial"/>
          <w:sz w:val="24"/>
          <w:szCs w:val="24"/>
        </w:rPr>
      </w:pPr>
    </w:p>
    <w:p w:rsidR="002A7A2F" w:rsidRDefault="002A7A2F" w:rsidP="00391531">
      <w:pPr>
        <w:rPr>
          <w:rFonts w:ascii="Arial" w:hAnsi="Arial" w:cs="Arial"/>
          <w:sz w:val="24"/>
          <w:szCs w:val="24"/>
        </w:rPr>
      </w:pPr>
    </w:p>
    <w:p w:rsidR="002A7A2F" w:rsidRDefault="002A7A2F" w:rsidP="00391531">
      <w:pPr>
        <w:rPr>
          <w:rFonts w:ascii="Arial" w:hAnsi="Arial" w:cs="Arial"/>
          <w:sz w:val="24"/>
          <w:szCs w:val="24"/>
        </w:rPr>
      </w:pPr>
    </w:p>
    <w:p w:rsidR="002A7A2F" w:rsidRDefault="002A7A2F" w:rsidP="00391531">
      <w:pPr>
        <w:rPr>
          <w:rFonts w:ascii="Arial" w:hAnsi="Arial" w:cs="Arial"/>
          <w:sz w:val="24"/>
          <w:szCs w:val="24"/>
        </w:rPr>
      </w:pPr>
    </w:p>
    <w:p w:rsidR="002A7A2F" w:rsidRDefault="002A7A2F" w:rsidP="00391531">
      <w:pPr>
        <w:rPr>
          <w:rFonts w:ascii="Arial" w:hAnsi="Arial" w:cs="Arial"/>
          <w:sz w:val="24"/>
          <w:szCs w:val="24"/>
        </w:rPr>
      </w:pPr>
    </w:p>
    <w:p w:rsidR="002A7A2F" w:rsidRDefault="002A7A2F" w:rsidP="00391531">
      <w:pPr>
        <w:rPr>
          <w:rFonts w:ascii="Arial" w:hAnsi="Arial" w:cs="Arial"/>
          <w:sz w:val="24"/>
          <w:szCs w:val="24"/>
        </w:rPr>
      </w:pPr>
    </w:p>
    <w:p w:rsidR="002A7A2F" w:rsidRDefault="002A7A2F" w:rsidP="00391531">
      <w:pPr>
        <w:rPr>
          <w:rFonts w:ascii="Arial" w:hAnsi="Arial" w:cs="Arial"/>
          <w:sz w:val="24"/>
          <w:szCs w:val="24"/>
        </w:rPr>
      </w:pPr>
    </w:p>
    <w:p w:rsidR="008576B8" w:rsidRDefault="008576B8" w:rsidP="00391531">
      <w:pPr>
        <w:rPr>
          <w:rFonts w:ascii="Arial" w:hAnsi="Arial" w:cs="Arial"/>
          <w:sz w:val="24"/>
          <w:szCs w:val="24"/>
        </w:rPr>
      </w:pPr>
    </w:p>
    <w:p w:rsidR="008576B8" w:rsidRDefault="008576B8" w:rsidP="00391531">
      <w:pPr>
        <w:rPr>
          <w:rFonts w:ascii="Arial" w:hAnsi="Arial" w:cs="Arial"/>
          <w:sz w:val="24"/>
          <w:szCs w:val="24"/>
        </w:rPr>
      </w:pPr>
    </w:p>
    <w:p w:rsidR="008576B8" w:rsidRDefault="008576B8" w:rsidP="00391531">
      <w:pPr>
        <w:rPr>
          <w:rFonts w:ascii="Arial" w:hAnsi="Arial" w:cs="Arial"/>
          <w:sz w:val="24"/>
          <w:szCs w:val="24"/>
        </w:rPr>
      </w:pPr>
    </w:p>
    <w:p w:rsidR="008576B8" w:rsidRDefault="008576B8" w:rsidP="00391531">
      <w:pPr>
        <w:rPr>
          <w:rFonts w:ascii="Arial" w:hAnsi="Arial" w:cs="Arial"/>
          <w:sz w:val="24"/>
          <w:szCs w:val="24"/>
        </w:rPr>
      </w:pPr>
    </w:p>
    <w:p w:rsidR="008576B8" w:rsidRDefault="008576B8" w:rsidP="008576B8">
      <w:pPr>
        <w:rPr>
          <w:rFonts w:ascii="Arial" w:hAnsi="Arial" w:cs="Arial"/>
          <w:sz w:val="24"/>
          <w:szCs w:val="24"/>
        </w:rPr>
      </w:pPr>
    </w:p>
    <w:p w:rsidR="008576B8" w:rsidRDefault="00DF4FC8" w:rsidP="008576B8">
      <w:pPr>
        <w:tabs>
          <w:tab w:val="left" w:pos="1114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713536" behindDoc="0" locked="0" layoutInCell="1" allowOverlap="1" wp14:anchorId="233D67D1" wp14:editId="05C49545">
            <wp:simplePos x="0" y="0"/>
            <wp:positionH relativeFrom="page">
              <wp:posOffset>1558455</wp:posOffset>
            </wp:positionH>
            <wp:positionV relativeFrom="paragraph">
              <wp:posOffset>263829</wp:posOffset>
            </wp:positionV>
            <wp:extent cx="1693627" cy="2924320"/>
            <wp:effectExtent l="0" t="0" r="1905" b="9525"/>
            <wp:wrapNone/>
            <wp:docPr id="208" name="Afbeelding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jpe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72" cy="292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6B8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714560" behindDoc="0" locked="0" layoutInCell="1" allowOverlap="1" wp14:anchorId="305F4143" wp14:editId="51577557">
            <wp:simplePos x="0" y="0"/>
            <wp:positionH relativeFrom="page">
              <wp:posOffset>4349363</wp:posOffset>
            </wp:positionH>
            <wp:positionV relativeFrom="paragraph">
              <wp:posOffset>271780</wp:posOffset>
            </wp:positionV>
            <wp:extent cx="1645920" cy="2865794"/>
            <wp:effectExtent l="0" t="0" r="0" b="0"/>
            <wp:wrapNone/>
            <wp:docPr id="209" name="Afbeelding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jpe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287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6B8"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F84805C" wp14:editId="593D1732">
                <wp:simplePos x="0" y="0"/>
                <wp:positionH relativeFrom="column">
                  <wp:posOffset>201295</wp:posOffset>
                </wp:positionH>
                <wp:positionV relativeFrom="paragraph">
                  <wp:posOffset>314960</wp:posOffset>
                </wp:positionV>
                <wp:extent cx="172720" cy="190500"/>
                <wp:effectExtent l="0" t="0" r="17780" b="19050"/>
                <wp:wrapNone/>
                <wp:docPr id="211" name="Ovaa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211" o:spid="_x0000_s1026" style="position:absolute;margin-left:15.85pt;margin-top:24.8pt;width:13.6pt;height: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" filled="f" strokecolor="black [3213]" strokeweight="1pt"/>
            </w:pict>
          </mc:Fallback>
        </mc:AlternateContent>
      </w:r>
      <w:r w:rsidR="008576B8">
        <w:rPr>
          <w:rFonts w:ascii="Arial" w:hAnsi="Arial" w:cs="Arial"/>
          <w:sz w:val="24"/>
          <w:szCs w:val="24"/>
        </w:rPr>
        <w:t xml:space="preserve">         Configureren, even geduld                             Succesvol geconfigureerd</w:t>
      </w:r>
    </w:p>
    <w:p w:rsidR="008576B8" w:rsidRDefault="008576B8" w:rsidP="008576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46F89E" wp14:editId="62BCA408">
                <wp:simplePos x="0" y="0"/>
                <wp:positionH relativeFrom="column">
                  <wp:posOffset>3004820</wp:posOffset>
                </wp:positionH>
                <wp:positionV relativeFrom="paragraph">
                  <wp:posOffset>635</wp:posOffset>
                </wp:positionV>
                <wp:extent cx="172720" cy="190500"/>
                <wp:effectExtent l="0" t="0" r="17780" b="19050"/>
                <wp:wrapNone/>
                <wp:docPr id="210" name="Ovaa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210" o:spid="_x0000_s1026" style="position:absolute;margin-left:236.6pt;margin-top:.05pt;width:13.6pt;height: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" filled="f" strokecolor="black [3213]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 5                                                                6</w:t>
      </w:r>
    </w:p>
    <w:p w:rsidR="008576B8" w:rsidRPr="008576B8" w:rsidRDefault="008576B8" w:rsidP="008576B8">
      <w:pPr>
        <w:rPr>
          <w:rFonts w:ascii="Arial" w:hAnsi="Arial" w:cs="Arial"/>
          <w:sz w:val="24"/>
          <w:szCs w:val="24"/>
        </w:rPr>
      </w:pPr>
    </w:p>
    <w:p w:rsidR="008576B8" w:rsidRPr="008576B8" w:rsidRDefault="008576B8" w:rsidP="008576B8">
      <w:pPr>
        <w:rPr>
          <w:rFonts w:ascii="Arial" w:hAnsi="Arial" w:cs="Arial"/>
          <w:sz w:val="24"/>
          <w:szCs w:val="24"/>
        </w:rPr>
      </w:pPr>
    </w:p>
    <w:p w:rsidR="008576B8" w:rsidRPr="008576B8" w:rsidRDefault="008576B8" w:rsidP="008576B8">
      <w:pPr>
        <w:rPr>
          <w:rFonts w:ascii="Arial" w:hAnsi="Arial" w:cs="Arial"/>
          <w:sz w:val="24"/>
          <w:szCs w:val="24"/>
        </w:rPr>
      </w:pPr>
    </w:p>
    <w:p w:rsidR="008576B8" w:rsidRPr="008576B8" w:rsidRDefault="008576B8" w:rsidP="008576B8">
      <w:pPr>
        <w:rPr>
          <w:rFonts w:ascii="Arial" w:hAnsi="Arial" w:cs="Arial"/>
          <w:sz w:val="24"/>
          <w:szCs w:val="24"/>
        </w:rPr>
      </w:pPr>
    </w:p>
    <w:p w:rsidR="008576B8" w:rsidRPr="008576B8" w:rsidRDefault="008576B8" w:rsidP="008576B8">
      <w:pPr>
        <w:rPr>
          <w:rFonts w:ascii="Arial" w:hAnsi="Arial" w:cs="Arial"/>
          <w:sz w:val="24"/>
          <w:szCs w:val="24"/>
        </w:rPr>
      </w:pPr>
    </w:p>
    <w:p w:rsidR="008576B8" w:rsidRPr="008576B8" w:rsidRDefault="008576B8" w:rsidP="008576B8">
      <w:pPr>
        <w:rPr>
          <w:rFonts w:ascii="Arial" w:hAnsi="Arial" w:cs="Arial"/>
          <w:sz w:val="24"/>
          <w:szCs w:val="24"/>
        </w:rPr>
      </w:pPr>
    </w:p>
    <w:p w:rsidR="008576B8" w:rsidRPr="008576B8" w:rsidRDefault="008576B8" w:rsidP="008576B8">
      <w:pPr>
        <w:rPr>
          <w:rFonts w:ascii="Arial" w:hAnsi="Arial" w:cs="Arial"/>
          <w:sz w:val="24"/>
          <w:szCs w:val="24"/>
        </w:rPr>
      </w:pPr>
    </w:p>
    <w:p w:rsidR="008576B8" w:rsidRPr="008576B8" w:rsidRDefault="008576B8" w:rsidP="008576B8">
      <w:pPr>
        <w:rPr>
          <w:rFonts w:ascii="Arial" w:hAnsi="Arial" w:cs="Arial"/>
          <w:sz w:val="24"/>
          <w:szCs w:val="24"/>
        </w:rPr>
      </w:pPr>
    </w:p>
    <w:p w:rsidR="008576B8" w:rsidRDefault="008576B8" w:rsidP="008576B8">
      <w:pPr>
        <w:rPr>
          <w:rFonts w:ascii="Arial" w:hAnsi="Arial" w:cs="Arial"/>
          <w:sz w:val="24"/>
          <w:szCs w:val="24"/>
        </w:rPr>
      </w:pPr>
    </w:p>
    <w:p w:rsidR="008576B8" w:rsidRDefault="008576B8" w:rsidP="008576B8">
      <w:pPr>
        <w:tabs>
          <w:tab w:val="left" w:pos="140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722752" behindDoc="0" locked="0" layoutInCell="1" allowOverlap="1" wp14:anchorId="4C3CACBF" wp14:editId="4EBC0363">
            <wp:simplePos x="0" y="0"/>
            <wp:positionH relativeFrom="page">
              <wp:posOffset>4289425</wp:posOffset>
            </wp:positionH>
            <wp:positionV relativeFrom="paragraph">
              <wp:posOffset>6049010</wp:posOffset>
            </wp:positionV>
            <wp:extent cx="1424940" cy="2488565"/>
            <wp:effectExtent l="0" t="0" r="3810" b="6985"/>
            <wp:wrapNone/>
            <wp:docPr id="215" name="Afbeelding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jpe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720704" behindDoc="0" locked="0" layoutInCell="1" allowOverlap="1" wp14:anchorId="1DDACB4D" wp14:editId="6DB616BF">
            <wp:simplePos x="0" y="0"/>
            <wp:positionH relativeFrom="page">
              <wp:posOffset>1981200</wp:posOffset>
            </wp:positionH>
            <wp:positionV relativeFrom="paragraph">
              <wp:posOffset>6079490</wp:posOffset>
            </wp:positionV>
            <wp:extent cx="1403985" cy="2453640"/>
            <wp:effectExtent l="0" t="0" r="5715" b="3810"/>
            <wp:wrapNone/>
            <wp:docPr id="213" name="Afbeelding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e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719680" behindDoc="0" locked="0" layoutInCell="1" allowOverlap="1" wp14:anchorId="7D938C0D" wp14:editId="2070D9DE">
            <wp:simplePos x="0" y="0"/>
            <wp:positionH relativeFrom="page">
              <wp:posOffset>1981200</wp:posOffset>
            </wp:positionH>
            <wp:positionV relativeFrom="paragraph">
              <wp:posOffset>6079490</wp:posOffset>
            </wp:positionV>
            <wp:extent cx="1403985" cy="2453640"/>
            <wp:effectExtent l="0" t="0" r="5715" b="3810"/>
            <wp:wrapNone/>
            <wp:docPr id="212" name="Afbeelding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jpe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245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</w:p>
    <w:p w:rsidR="008576B8" w:rsidRPr="008576B8" w:rsidRDefault="008576B8" w:rsidP="008576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Als het configureren mislukt:                             </w:t>
      </w:r>
      <w:r w:rsidR="00DF4FC8">
        <w:rPr>
          <w:rFonts w:ascii="Arial" w:hAnsi="Arial" w:cs="Arial"/>
          <w:sz w:val="24"/>
          <w:szCs w:val="24"/>
        </w:rPr>
        <w:t>Her-</w:t>
      </w:r>
      <w:r>
        <w:rPr>
          <w:rFonts w:ascii="Arial" w:hAnsi="Arial" w:cs="Arial"/>
          <w:sz w:val="24"/>
          <w:szCs w:val="24"/>
        </w:rPr>
        <w:t>configureren</w:t>
      </w:r>
    </w:p>
    <w:p w:rsidR="008576B8" w:rsidRDefault="00DF4FC8" w:rsidP="008576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723776" behindDoc="0" locked="0" layoutInCell="1" allowOverlap="1" wp14:anchorId="77198928" wp14:editId="29AFB161">
            <wp:simplePos x="0" y="0"/>
            <wp:positionH relativeFrom="column">
              <wp:posOffset>3521130</wp:posOffset>
            </wp:positionH>
            <wp:positionV relativeFrom="paragraph">
              <wp:posOffset>8227</wp:posOffset>
            </wp:positionV>
            <wp:extent cx="1828800" cy="3193262"/>
            <wp:effectExtent l="0" t="0" r="0" b="7620"/>
            <wp:wrapNone/>
            <wp:docPr id="216" name="Afbeelding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p 8.png"/>
                    <pic:cNvPicPr/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324" cy="31941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6B8"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721728" behindDoc="0" locked="0" layoutInCell="1" allowOverlap="1" wp14:anchorId="1D98CEF0" wp14:editId="0A479486">
            <wp:simplePos x="0" y="0"/>
            <wp:positionH relativeFrom="column">
              <wp:posOffset>530860</wp:posOffset>
            </wp:positionH>
            <wp:positionV relativeFrom="paragraph">
              <wp:posOffset>7620</wp:posOffset>
            </wp:positionV>
            <wp:extent cx="1819910" cy="3180080"/>
            <wp:effectExtent l="0" t="0" r="8890" b="1270"/>
            <wp:wrapNone/>
            <wp:docPr id="214" name="Afbeelding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p 7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91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76B8"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9529D60" wp14:editId="116C1CF5">
                <wp:simplePos x="0" y="0"/>
                <wp:positionH relativeFrom="column">
                  <wp:posOffset>174625</wp:posOffset>
                </wp:positionH>
                <wp:positionV relativeFrom="paragraph">
                  <wp:posOffset>320675</wp:posOffset>
                </wp:positionV>
                <wp:extent cx="172720" cy="190500"/>
                <wp:effectExtent l="0" t="0" r="17780" b="19050"/>
                <wp:wrapNone/>
                <wp:docPr id="217" name="Ovaal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217" o:spid="_x0000_s1026" style="position:absolute;margin-left:13.75pt;margin-top:25.25pt;width:13.6pt;height: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" filled="f" strokecolor="black [3213]" strokeweight="1pt"/>
            </w:pict>
          </mc:Fallback>
        </mc:AlternateContent>
      </w:r>
    </w:p>
    <w:p w:rsidR="00BA36AA" w:rsidRDefault="008576B8" w:rsidP="008576B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A48E483" wp14:editId="6973551F">
                <wp:simplePos x="0" y="0"/>
                <wp:positionH relativeFrom="column">
                  <wp:posOffset>3133394</wp:posOffset>
                </wp:positionH>
                <wp:positionV relativeFrom="paragraph">
                  <wp:posOffset>8890</wp:posOffset>
                </wp:positionV>
                <wp:extent cx="172720" cy="190500"/>
                <wp:effectExtent l="0" t="0" r="17780" b="19050"/>
                <wp:wrapNone/>
                <wp:docPr id="218" name="Ova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" cy="1905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al 218" o:spid="_x0000_s1026" style="position:absolute;margin-left:246.7pt;margin-top:.7pt;width:13.6pt;height:1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" filled="f" strokecolor="black [3213]" strokeweight="1pt"/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     7                                                  </w:t>
      </w:r>
      <w:r w:rsidR="00DF4FC8">
        <w:rPr>
          <w:rFonts w:ascii="Arial" w:hAnsi="Arial" w:cs="Arial"/>
          <w:sz w:val="24"/>
          <w:szCs w:val="24"/>
        </w:rPr>
        <w:t xml:space="preserve">                  </w:t>
      </w:r>
      <w:r>
        <w:rPr>
          <w:rFonts w:ascii="Arial" w:hAnsi="Arial" w:cs="Arial"/>
          <w:sz w:val="24"/>
          <w:szCs w:val="24"/>
        </w:rPr>
        <w:t>8</w:t>
      </w:r>
    </w:p>
    <w:p w:rsidR="00BA36AA" w:rsidRPr="00BA36AA" w:rsidRDefault="00BA36AA" w:rsidP="00BA36AA">
      <w:pPr>
        <w:rPr>
          <w:rFonts w:ascii="Arial" w:hAnsi="Arial" w:cs="Arial"/>
          <w:sz w:val="24"/>
          <w:szCs w:val="24"/>
        </w:rPr>
      </w:pPr>
    </w:p>
    <w:p w:rsidR="00BA36AA" w:rsidRPr="00BA36AA" w:rsidRDefault="00BA36AA" w:rsidP="00BA36AA">
      <w:pPr>
        <w:rPr>
          <w:rFonts w:ascii="Arial" w:hAnsi="Arial" w:cs="Arial"/>
          <w:sz w:val="24"/>
          <w:szCs w:val="24"/>
        </w:rPr>
      </w:pPr>
    </w:p>
    <w:p w:rsidR="00BA36AA" w:rsidRPr="00BA36AA" w:rsidRDefault="00BA36AA" w:rsidP="00BA36AA">
      <w:pPr>
        <w:rPr>
          <w:rFonts w:ascii="Arial" w:hAnsi="Arial" w:cs="Arial"/>
          <w:sz w:val="24"/>
          <w:szCs w:val="24"/>
        </w:rPr>
      </w:pPr>
    </w:p>
    <w:p w:rsidR="00BA36AA" w:rsidRPr="00BA36AA" w:rsidRDefault="00BA36AA" w:rsidP="00BA36AA">
      <w:pPr>
        <w:rPr>
          <w:rFonts w:ascii="Arial" w:hAnsi="Arial" w:cs="Arial"/>
          <w:sz w:val="24"/>
          <w:szCs w:val="24"/>
        </w:rPr>
      </w:pPr>
    </w:p>
    <w:p w:rsidR="00BA36AA" w:rsidRPr="00BA36AA" w:rsidRDefault="00BA36AA" w:rsidP="00BA36AA">
      <w:pPr>
        <w:rPr>
          <w:rFonts w:ascii="Arial" w:hAnsi="Arial" w:cs="Arial"/>
          <w:sz w:val="24"/>
          <w:szCs w:val="24"/>
        </w:rPr>
      </w:pPr>
    </w:p>
    <w:p w:rsidR="00BA36AA" w:rsidRPr="00BA36AA" w:rsidRDefault="00BA36AA" w:rsidP="00BA36AA">
      <w:pPr>
        <w:rPr>
          <w:rFonts w:ascii="Arial" w:hAnsi="Arial" w:cs="Arial"/>
          <w:sz w:val="24"/>
          <w:szCs w:val="24"/>
        </w:rPr>
      </w:pPr>
    </w:p>
    <w:p w:rsidR="00BA36AA" w:rsidRPr="00BA36AA" w:rsidRDefault="00BA36AA" w:rsidP="00BA36AA">
      <w:pPr>
        <w:rPr>
          <w:rFonts w:ascii="Arial" w:hAnsi="Arial" w:cs="Arial"/>
          <w:sz w:val="24"/>
          <w:szCs w:val="24"/>
        </w:rPr>
      </w:pPr>
    </w:p>
    <w:p w:rsidR="00BA36AA" w:rsidRDefault="00BA36AA" w:rsidP="00BA36AA">
      <w:pPr>
        <w:rPr>
          <w:rFonts w:ascii="Arial" w:hAnsi="Arial" w:cs="Arial"/>
          <w:sz w:val="24"/>
          <w:szCs w:val="24"/>
        </w:rPr>
      </w:pPr>
    </w:p>
    <w:p w:rsidR="008576B8" w:rsidRDefault="008576B8" w:rsidP="00BA36AA">
      <w:pPr>
        <w:jc w:val="center"/>
        <w:rPr>
          <w:rFonts w:ascii="Arial" w:hAnsi="Arial" w:cs="Arial"/>
          <w:sz w:val="24"/>
          <w:szCs w:val="24"/>
        </w:rPr>
      </w:pPr>
    </w:p>
    <w:p w:rsidR="00BA36AA" w:rsidRDefault="00BA36AA" w:rsidP="00BA36AA">
      <w:pPr>
        <w:jc w:val="center"/>
        <w:rPr>
          <w:rFonts w:ascii="Arial" w:hAnsi="Arial" w:cs="Arial"/>
          <w:sz w:val="24"/>
          <w:szCs w:val="24"/>
        </w:rPr>
      </w:pPr>
    </w:p>
    <w:p w:rsidR="00BA36AA" w:rsidRDefault="00BA36AA" w:rsidP="00BA36AA">
      <w:pPr>
        <w:jc w:val="center"/>
        <w:rPr>
          <w:rFonts w:ascii="Arial" w:hAnsi="Arial" w:cs="Arial"/>
          <w:sz w:val="24"/>
          <w:szCs w:val="24"/>
        </w:rPr>
      </w:pPr>
    </w:p>
    <w:p w:rsidR="002D64AD" w:rsidRDefault="005F19F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760640" behindDoc="0" locked="0" layoutInCell="1" allowOverlap="1" wp14:anchorId="58B59FCD" wp14:editId="4AC07109">
            <wp:simplePos x="0" y="0"/>
            <wp:positionH relativeFrom="column">
              <wp:posOffset>3281680</wp:posOffset>
            </wp:positionH>
            <wp:positionV relativeFrom="paragraph">
              <wp:posOffset>441325</wp:posOffset>
            </wp:positionV>
            <wp:extent cx="2218055" cy="3012440"/>
            <wp:effectExtent l="0" t="0" r="0" b="0"/>
            <wp:wrapNone/>
            <wp:docPr id="71" name="Afbeelding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derdelen interface.png"/>
                    <pic:cNvPicPr/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055" cy="3012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4AD" w:rsidRPr="002D64AD">
        <w:rPr>
          <w:rFonts w:ascii="Arial" w:hAnsi="Arial" w:cs="Arial"/>
          <w:b/>
          <w:sz w:val="24"/>
          <w:szCs w:val="24"/>
        </w:rPr>
        <w:t>4. Werking en gebruik van de app</w:t>
      </w:r>
      <w:r w:rsidR="002D64AD" w:rsidRPr="002D64AD">
        <w:rPr>
          <w:rFonts w:ascii="Arial" w:hAnsi="Arial" w:cs="Arial"/>
          <w:b/>
          <w:sz w:val="24"/>
          <w:szCs w:val="24"/>
        </w:rPr>
        <w:br/>
        <w:t xml:space="preserve">   4.1 Betekenis van icoontjes</w:t>
      </w:r>
    </w:p>
    <w:p w:rsidR="002D64AD" w:rsidRDefault="005F19F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761664" behindDoc="0" locked="0" layoutInCell="1" allowOverlap="1" wp14:anchorId="5D30D87C" wp14:editId="35EDF652">
            <wp:simplePos x="0" y="0"/>
            <wp:positionH relativeFrom="column">
              <wp:posOffset>101848</wp:posOffset>
            </wp:positionH>
            <wp:positionV relativeFrom="paragraph">
              <wp:posOffset>22391</wp:posOffset>
            </wp:positionV>
            <wp:extent cx="1876508" cy="2793437"/>
            <wp:effectExtent l="0" t="0" r="9525" b="6985"/>
            <wp:wrapNone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faceonderdelen.png"/>
                    <pic:cNvPicPr/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508" cy="2793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64AD" w:rsidRDefault="002D64AD" w:rsidP="002D64AD">
      <w:pPr>
        <w:tabs>
          <w:tab w:val="left" w:pos="513"/>
        </w:tabs>
        <w:jc w:val="center"/>
        <w:rPr>
          <w:rFonts w:ascii="Arial" w:hAnsi="Arial" w:cs="Arial"/>
          <w:b/>
          <w:sz w:val="24"/>
          <w:szCs w:val="24"/>
        </w:rPr>
      </w:pPr>
    </w:p>
    <w:p w:rsidR="002D64AD" w:rsidRDefault="002D64AD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2D64AD" w:rsidRDefault="002D64AD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2D64AD" w:rsidRDefault="002D64AD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  <w:r w:rsidRPr="002D64AD">
        <w:rPr>
          <w:rFonts w:ascii="Arial" w:hAnsi="Arial" w:cs="Arial"/>
          <w:b/>
          <w:sz w:val="24"/>
          <w:szCs w:val="24"/>
        </w:rPr>
        <w:br/>
        <w:t xml:space="preserve">   </w:t>
      </w:r>
    </w:p>
    <w:p w:rsidR="002D64AD" w:rsidRDefault="002D64AD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2D64AD" w:rsidRDefault="002D64AD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2D64AD" w:rsidRDefault="002D64AD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2D64AD" w:rsidRDefault="002D64AD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tbl>
      <w:tblPr>
        <w:tblW w:w="7281" w:type="dxa"/>
        <w:tblInd w:w="603" w:type="dxa"/>
        <w:tblBorders>
          <w:top w:val="single" w:sz="4" w:space="0" w:color="1E1A19"/>
          <w:left w:val="single" w:sz="4" w:space="0" w:color="1E1A19"/>
          <w:bottom w:val="single" w:sz="4" w:space="0" w:color="1E1A19"/>
          <w:right w:val="single" w:sz="4" w:space="0" w:color="1E1A19"/>
          <w:insideH w:val="single" w:sz="4" w:space="0" w:color="1E1A19"/>
          <w:insideV w:val="single" w:sz="4" w:space="0" w:color="1E1A19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2"/>
        <w:gridCol w:w="1134"/>
        <w:gridCol w:w="1417"/>
        <w:gridCol w:w="3768"/>
      </w:tblGrid>
      <w:tr w:rsidR="002D64AD" w:rsidTr="002D64AD">
        <w:trPr>
          <w:trHeight w:hRule="exact" w:val="487"/>
        </w:trPr>
        <w:tc>
          <w:tcPr>
            <w:tcW w:w="962" w:type="dxa"/>
          </w:tcPr>
          <w:p w:rsidR="002D64AD" w:rsidRDefault="002D64AD" w:rsidP="002D64AD">
            <w:pPr>
              <w:pStyle w:val="TableParagraph"/>
              <w:spacing w:before="104"/>
              <w:ind w:left="117"/>
              <w:rPr>
                <w:b/>
                <w:sz w:val="18"/>
              </w:rPr>
            </w:pPr>
            <w:r>
              <w:rPr>
                <w:b/>
                <w:color w:val="1E1A19"/>
                <w:sz w:val="18"/>
              </w:rPr>
              <w:t>Nummer.</w:t>
            </w:r>
          </w:p>
        </w:tc>
        <w:tc>
          <w:tcPr>
            <w:tcW w:w="1134" w:type="dxa"/>
          </w:tcPr>
          <w:p w:rsidR="002D64AD" w:rsidRDefault="002D64AD" w:rsidP="001110DB">
            <w:pPr>
              <w:pStyle w:val="TableParagraph"/>
              <w:spacing w:before="87"/>
              <w:ind w:left="368"/>
              <w:rPr>
                <w:b/>
                <w:sz w:val="18"/>
              </w:rPr>
            </w:pPr>
            <w:r>
              <w:rPr>
                <w:b/>
                <w:color w:val="010202"/>
                <w:sz w:val="18"/>
              </w:rPr>
              <w:t>logo</w:t>
            </w:r>
          </w:p>
        </w:tc>
        <w:tc>
          <w:tcPr>
            <w:tcW w:w="1417" w:type="dxa"/>
          </w:tcPr>
          <w:p w:rsidR="002D64AD" w:rsidRDefault="002D64AD" w:rsidP="001110DB">
            <w:pPr>
              <w:pStyle w:val="TableParagraph"/>
              <w:spacing w:before="110"/>
              <w:ind w:left="100" w:right="43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color w:val="010202"/>
                <w:sz w:val="18"/>
              </w:rPr>
              <w:t>Naam</w:t>
            </w:r>
            <w:proofErr w:type="spellEnd"/>
          </w:p>
        </w:tc>
        <w:tc>
          <w:tcPr>
            <w:tcW w:w="3768" w:type="dxa"/>
          </w:tcPr>
          <w:p w:rsidR="002D64AD" w:rsidRDefault="002D64AD" w:rsidP="002D64AD">
            <w:pPr>
              <w:pStyle w:val="TableParagraph"/>
              <w:spacing w:before="113"/>
              <w:ind w:left="1436" w:right="133"/>
              <w:rPr>
                <w:b/>
                <w:sz w:val="18"/>
              </w:rPr>
            </w:pPr>
            <w:proofErr w:type="spellStart"/>
            <w:r>
              <w:rPr>
                <w:b/>
                <w:color w:val="010202"/>
                <w:sz w:val="18"/>
              </w:rPr>
              <w:t>Functie</w:t>
            </w:r>
            <w:proofErr w:type="spellEnd"/>
          </w:p>
        </w:tc>
      </w:tr>
      <w:tr w:rsidR="002D64AD" w:rsidTr="002D64AD">
        <w:trPr>
          <w:trHeight w:hRule="exact" w:val="487"/>
        </w:trPr>
        <w:tc>
          <w:tcPr>
            <w:tcW w:w="962" w:type="dxa"/>
          </w:tcPr>
          <w:p w:rsidR="002D64AD" w:rsidRPr="001B5C57" w:rsidRDefault="002D64AD" w:rsidP="001B5C57">
            <w:pPr>
              <w:pStyle w:val="TableParagraph"/>
              <w:spacing w:before="3"/>
              <w:jc w:val="center"/>
              <w:rPr>
                <w:sz w:val="20"/>
                <w:szCs w:val="20"/>
              </w:rPr>
            </w:pPr>
          </w:p>
          <w:p w:rsidR="002D64AD" w:rsidRPr="001B5C57" w:rsidRDefault="001B5C57" w:rsidP="001B5C57">
            <w:pPr>
              <w:pStyle w:val="TableParagraph"/>
              <w:ind w:left="146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nl-NL" w:eastAsia="nl-NL"/>
              </w:rPr>
              <w:t xml:space="preserve">     </w:t>
            </w:r>
            <w:r w:rsidRPr="001B5C57">
              <w:rPr>
                <w:noProof/>
                <w:sz w:val="20"/>
                <w:szCs w:val="20"/>
                <w:lang w:val="nl-NL" w:eastAsia="nl-NL"/>
              </w:rPr>
              <w:t>1</w:t>
            </w:r>
          </w:p>
        </w:tc>
        <w:tc>
          <w:tcPr>
            <w:tcW w:w="1134" w:type="dxa"/>
          </w:tcPr>
          <w:p w:rsidR="002D64AD" w:rsidRDefault="002D64AD" w:rsidP="001110DB">
            <w:pPr>
              <w:pStyle w:val="TableParagraph"/>
              <w:spacing w:before="2"/>
              <w:rPr>
                <w:b/>
                <w:sz w:val="5"/>
              </w:rPr>
            </w:pPr>
          </w:p>
          <w:p w:rsidR="002D64AD" w:rsidRDefault="002D64AD" w:rsidP="001110DB">
            <w:pPr>
              <w:pStyle w:val="TableParagraph"/>
              <w:ind w:left="430"/>
              <w:rPr>
                <w:sz w:val="20"/>
              </w:rPr>
            </w:pPr>
            <w:r>
              <w:rPr>
                <w:noProof/>
                <w:sz w:val="20"/>
                <w:lang w:val="nl-NL" w:eastAsia="nl-NL"/>
              </w:rPr>
              <w:drawing>
                <wp:inline distT="0" distB="0" distL="0" distR="0" wp14:anchorId="7EC5D8C4" wp14:editId="0719DD2E">
                  <wp:extent cx="222885" cy="222885"/>
                  <wp:effectExtent l="0" t="0" r="5715" b="5715"/>
                  <wp:docPr id="361" name="Afbeelding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D64AD" w:rsidRDefault="002D64AD" w:rsidP="001110DB">
            <w:pPr>
              <w:pStyle w:val="TableParagraph"/>
              <w:spacing w:before="159"/>
              <w:ind w:left="103" w:right="43"/>
              <w:jc w:val="center"/>
              <w:rPr>
                <w:sz w:val="18"/>
              </w:rPr>
            </w:pPr>
            <w:proofErr w:type="spellStart"/>
            <w:r>
              <w:rPr>
                <w:color w:val="1E1A19"/>
                <w:sz w:val="18"/>
              </w:rPr>
              <w:t>Instellingen</w:t>
            </w:r>
            <w:proofErr w:type="spellEnd"/>
          </w:p>
        </w:tc>
        <w:tc>
          <w:tcPr>
            <w:tcW w:w="3768" w:type="dxa"/>
          </w:tcPr>
          <w:p w:rsidR="002D64AD" w:rsidRPr="00DF4FC8" w:rsidRDefault="002D64AD" w:rsidP="001110DB">
            <w:pPr>
              <w:pStyle w:val="TableParagraph"/>
              <w:spacing w:before="1"/>
              <w:rPr>
                <w:b/>
                <w:sz w:val="14"/>
                <w:lang w:val="nl-NL"/>
              </w:rPr>
            </w:pPr>
          </w:p>
          <w:p w:rsidR="002D64AD" w:rsidRPr="00DF4FC8" w:rsidRDefault="002D64AD" w:rsidP="005F19F3">
            <w:pPr>
              <w:pStyle w:val="TableParagraph"/>
              <w:ind w:left="6" w:right="133"/>
              <w:jc w:val="center"/>
              <w:rPr>
                <w:sz w:val="18"/>
                <w:lang w:val="nl-NL"/>
              </w:rPr>
            </w:pPr>
            <w:r w:rsidRPr="00DF4FC8">
              <w:rPr>
                <w:color w:val="010202"/>
                <w:sz w:val="18"/>
                <w:lang w:val="nl-NL"/>
              </w:rPr>
              <w:t>Algemene instellingen van de pomp beheren</w:t>
            </w:r>
          </w:p>
        </w:tc>
      </w:tr>
      <w:tr w:rsidR="002D64AD" w:rsidTr="002D64AD">
        <w:trPr>
          <w:trHeight w:hRule="exact" w:val="487"/>
        </w:trPr>
        <w:tc>
          <w:tcPr>
            <w:tcW w:w="962" w:type="dxa"/>
          </w:tcPr>
          <w:p w:rsidR="002D64AD" w:rsidRPr="00DF4FC8" w:rsidRDefault="002D64AD" w:rsidP="001B5C57">
            <w:pPr>
              <w:pStyle w:val="TableParagraph"/>
              <w:spacing w:before="11"/>
              <w:jc w:val="center"/>
              <w:rPr>
                <w:sz w:val="20"/>
                <w:szCs w:val="20"/>
                <w:lang w:val="nl-NL"/>
              </w:rPr>
            </w:pPr>
          </w:p>
          <w:p w:rsidR="002D64AD" w:rsidRPr="001B5C57" w:rsidRDefault="001B5C57" w:rsidP="001B5C57">
            <w:pPr>
              <w:pStyle w:val="TableParagraph"/>
              <w:ind w:left="146"/>
              <w:rPr>
                <w:sz w:val="20"/>
                <w:szCs w:val="20"/>
              </w:rPr>
            </w:pPr>
            <w:r w:rsidRPr="00DF4FC8">
              <w:rPr>
                <w:sz w:val="20"/>
                <w:szCs w:val="20"/>
                <w:lang w:val="nl-NL"/>
              </w:rPr>
              <w:t xml:space="preserve">     </w:t>
            </w:r>
            <w:r w:rsidRPr="001B5C57">
              <w:rPr>
                <w:sz w:val="20"/>
                <w:szCs w:val="20"/>
              </w:rPr>
              <w:t>2</w:t>
            </w:r>
          </w:p>
        </w:tc>
        <w:tc>
          <w:tcPr>
            <w:tcW w:w="1134" w:type="dxa"/>
          </w:tcPr>
          <w:p w:rsidR="002D64AD" w:rsidRDefault="002D64AD" w:rsidP="001110DB">
            <w:pPr>
              <w:pStyle w:val="TableParagraph"/>
              <w:spacing w:before="9"/>
              <w:rPr>
                <w:b/>
                <w:sz w:val="2"/>
              </w:rPr>
            </w:pPr>
          </w:p>
          <w:p w:rsidR="002D64AD" w:rsidRDefault="002D64AD" w:rsidP="001110DB">
            <w:pPr>
              <w:pStyle w:val="TableParagraph"/>
              <w:ind w:left="432"/>
              <w:rPr>
                <w:sz w:val="20"/>
              </w:rPr>
            </w:pPr>
            <w:r>
              <w:rPr>
                <w:noProof/>
                <w:sz w:val="20"/>
                <w:lang w:val="nl-NL" w:eastAsia="nl-NL"/>
              </w:rPr>
              <w:drawing>
                <wp:inline distT="0" distB="0" distL="0" distR="0" wp14:anchorId="0646D880" wp14:editId="66EC4F1C">
                  <wp:extent cx="214630" cy="246380"/>
                  <wp:effectExtent l="0" t="0" r="0" b="1270"/>
                  <wp:docPr id="359" name="Afbeelding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D64AD" w:rsidRPr="00DF4FC8" w:rsidRDefault="002D64AD" w:rsidP="001110DB">
            <w:pPr>
              <w:pStyle w:val="TableParagraph"/>
              <w:spacing w:line="204" w:lineRule="exact"/>
              <w:ind w:left="106" w:right="43"/>
              <w:jc w:val="center"/>
              <w:rPr>
                <w:sz w:val="18"/>
                <w:lang w:val="nl-NL"/>
              </w:rPr>
            </w:pPr>
            <w:r w:rsidRPr="00DF4FC8">
              <w:rPr>
                <w:color w:val="010202"/>
                <w:sz w:val="18"/>
                <w:lang w:val="nl-NL"/>
              </w:rPr>
              <w:t>Wijzer t.b.v temp. wijzigen</w:t>
            </w:r>
          </w:p>
        </w:tc>
        <w:tc>
          <w:tcPr>
            <w:tcW w:w="3768" w:type="dxa"/>
          </w:tcPr>
          <w:p w:rsidR="002D64AD" w:rsidRPr="00DF4FC8" w:rsidRDefault="002D64AD" w:rsidP="005F19F3">
            <w:pPr>
              <w:pStyle w:val="TableParagraph"/>
              <w:spacing w:before="51" w:line="202" w:lineRule="exact"/>
              <w:ind w:left="6" w:right="133" w:firstLine="50"/>
              <w:jc w:val="center"/>
              <w:rPr>
                <w:sz w:val="18"/>
                <w:lang w:val="nl-NL"/>
              </w:rPr>
            </w:pPr>
            <w:r w:rsidRPr="00DF4FC8">
              <w:rPr>
                <w:color w:val="010202"/>
                <w:sz w:val="18"/>
                <w:lang w:val="nl-NL"/>
              </w:rPr>
              <w:t>Druk en houdt de wijzer vast om de gewenste temperatuur te veranderen</w:t>
            </w:r>
          </w:p>
        </w:tc>
      </w:tr>
      <w:tr w:rsidR="002D64AD" w:rsidTr="002D64AD">
        <w:trPr>
          <w:trHeight w:hRule="exact" w:val="487"/>
        </w:trPr>
        <w:tc>
          <w:tcPr>
            <w:tcW w:w="962" w:type="dxa"/>
          </w:tcPr>
          <w:p w:rsidR="002D64AD" w:rsidRPr="00DF4FC8" w:rsidRDefault="002D64AD" w:rsidP="001B5C57">
            <w:pPr>
              <w:pStyle w:val="TableParagraph"/>
              <w:spacing w:before="4"/>
              <w:jc w:val="center"/>
              <w:rPr>
                <w:sz w:val="20"/>
                <w:szCs w:val="20"/>
                <w:lang w:val="nl-NL"/>
              </w:rPr>
            </w:pPr>
          </w:p>
          <w:p w:rsidR="002D64AD" w:rsidRPr="001B5C57" w:rsidRDefault="001B5C57" w:rsidP="001B5C57">
            <w:pPr>
              <w:pStyle w:val="TableParagraph"/>
              <w:ind w:left="146"/>
              <w:rPr>
                <w:sz w:val="20"/>
                <w:szCs w:val="20"/>
              </w:rPr>
            </w:pPr>
            <w:r w:rsidRPr="00DF4FC8">
              <w:rPr>
                <w:sz w:val="20"/>
                <w:szCs w:val="20"/>
                <w:lang w:val="nl-NL"/>
              </w:rPr>
              <w:t xml:space="preserve">     </w:t>
            </w:r>
            <w:r w:rsidRPr="001B5C57">
              <w:rPr>
                <w:sz w:val="20"/>
                <w:szCs w:val="20"/>
              </w:rPr>
              <w:t>3</w:t>
            </w:r>
          </w:p>
        </w:tc>
        <w:tc>
          <w:tcPr>
            <w:tcW w:w="1134" w:type="dxa"/>
          </w:tcPr>
          <w:p w:rsidR="002D64AD" w:rsidRDefault="002D64AD" w:rsidP="001110DB">
            <w:pPr>
              <w:pStyle w:val="TableParagraph"/>
              <w:spacing w:before="6"/>
              <w:rPr>
                <w:b/>
                <w:sz w:val="5"/>
              </w:rPr>
            </w:pPr>
          </w:p>
          <w:p w:rsidR="002D64AD" w:rsidRDefault="002D64AD" w:rsidP="001110DB">
            <w:pPr>
              <w:pStyle w:val="TableParagraph"/>
              <w:ind w:left="430"/>
              <w:rPr>
                <w:sz w:val="20"/>
              </w:rPr>
            </w:pPr>
            <w:r>
              <w:rPr>
                <w:noProof/>
                <w:sz w:val="20"/>
                <w:lang w:val="nl-NL" w:eastAsia="nl-NL"/>
              </w:rPr>
              <w:drawing>
                <wp:inline distT="0" distB="0" distL="0" distR="0" wp14:anchorId="12A3D03F" wp14:editId="3178CA05">
                  <wp:extent cx="222885" cy="222885"/>
                  <wp:effectExtent l="0" t="0" r="5715" b="5715"/>
                  <wp:docPr id="357" name="Afbeelding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D64AD" w:rsidRDefault="002D64AD" w:rsidP="002D64AD">
            <w:pPr>
              <w:pStyle w:val="TableParagraph"/>
              <w:spacing w:before="152"/>
              <w:ind w:left="106" w:right="36"/>
              <w:jc w:val="center"/>
              <w:rPr>
                <w:sz w:val="18"/>
              </w:rPr>
            </w:pPr>
            <w:r>
              <w:rPr>
                <w:color w:val="1E1A19"/>
                <w:sz w:val="18"/>
              </w:rPr>
              <w:t>Menu knop</w:t>
            </w:r>
          </w:p>
        </w:tc>
        <w:tc>
          <w:tcPr>
            <w:tcW w:w="3768" w:type="dxa"/>
          </w:tcPr>
          <w:p w:rsidR="002D64AD" w:rsidRPr="00DF4FC8" w:rsidRDefault="002D64AD" w:rsidP="005F19F3">
            <w:pPr>
              <w:pStyle w:val="TableParagraph"/>
              <w:spacing w:before="82" w:line="202" w:lineRule="exact"/>
              <w:ind w:left="56" w:right="133" w:hanging="50"/>
              <w:jc w:val="center"/>
              <w:rPr>
                <w:sz w:val="18"/>
                <w:lang w:val="nl-NL"/>
              </w:rPr>
            </w:pPr>
            <w:r w:rsidRPr="00DF4FC8">
              <w:rPr>
                <w:color w:val="010202"/>
                <w:sz w:val="18"/>
                <w:lang w:val="nl-NL"/>
              </w:rPr>
              <w:t>Druk op de menu knop om in het menu te geraken.</w:t>
            </w:r>
          </w:p>
        </w:tc>
      </w:tr>
      <w:tr w:rsidR="002D64AD" w:rsidTr="002D64AD">
        <w:trPr>
          <w:trHeight w:hRule="exact" w:val="699"/>
        </w:trPr>
        <w:tc>
          <w:tcPr>
            <w:tcW w:w="962" w:type="dxa"/>
          </w:tcPr>
          <w:p w:rsidR="002D64AD" w:rsidRPr="00DF4FC8" w:rsidRDefault="002D64AD" w:rsidP="001B5C57">
            <w:pPr>
              <w:pStyle w:val="TableParagraph"/>
              <w:jc w:val="center"/>
              <w:rPr>
                <w:sz w:val="20"/>
                <w:szCs w:val="20"/>
                <w:lang w:val="nl-NL"/>
              </w:rPr>
            </w:pPr>
          </w:p>
          <w:p w:rsidR="002D64AD" w:rsidRPr="001B5C57" w:rsidRDefault="001B5C57" w:rsidP="001B5C57">
            <w:pPr>
              <w:pStyle w:val="TableParagraph"/>
              <w:ind w:left="146"/>
              <w:rPr>
                <w:sz w:val="20"/>
                <w:szCs w:val="20"/>
              </w:rPr>
            </w:pPr>
            <w:r w:rsidRPr="00DF4FC8">
              <w:rPr>
                <w:sz w:val="20"/>
                <w:szCs w:val="20"/>
                <w:lang w:val="nl-NL"/>
              </w:rPr>
              <w:t xml:space="preserve">     </w:t>
            </w:r>
            <w:r w:rsidRPr="001B5C57">
              <w:rPr>
                <w:sz w:val="20"/>
                <w:szCs w:val="20"/>
              </w:rPr>
              <w:t>4</w:t>
            </w:r>
          </w:p>
        </w:tc>
        <w:tc>
          <w:tcPr>
            <w:tcW w:w="1134" w:type="dxa"/>
          </w:tcPr>
          <w:p w:rsidR="002D64AD" w:rsidRDefault="002D64AD" w:rsidP="001110DB">
            <w:pPr>
              <w:pStyle w:val="TableParagraph"/>
              <w:spacing w:before="2"/>
              <w:rPr>
                <w:b/>
                <w:sz w:val="6"/>
              </w:rPr>
            </w:pPr>
          </w:p>
          <w:p w:rsidR="002D64AD" w:rsidRDefault="002D64AD" w:rsidP="001110DB">
            <w:pPr>
              <w:pStyle w:val="TableParagraph"/>
              <w:ind w:left="430"/>
              <w:rPr>
                <w:sz w:val="20"/>
              </w:rPr>
            </w:pPr>
            <w:r>
              <w:rPr>
                <w:noProof/>
                <w:sz w:val="20"/>
                <w:lang w:val="nl-NL" w:eastAsia="nl-NL"/>
              </w:rPr>
              <w:drawing>
                <wp:inline distT="0" distB="0" distL="0" distR="0" wp14:anchorId="01EAE016" wp14:editId="2AA35D4C">
                  <wp:extent cx="222885" cy="222885"/>
                  <wp:effectExtent l="0" t="0" r="5715" b="5715"/>
                  <wp:docPr id="355" name="Afbeelding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D64AD" w:rsidRDefault="002D64AD" w:rsidP="001110DB">
            <w:pPr>
              <w:pStyle w:val="TableParagraph"/>
              <w:spacing w:before="4"/>
              <w:rPr>
                <w:b/>
                <w:sz w:val="14"/>
              </w:rPr>
            </w:pPr>
          </w:p>
          <w:p w:rsidR="002D64AD" w:rsidRDefault="002D64AD" w:rsidP="001110DB">
            <w:pPr>
              <w:pStyle w:val="TableParagraph"/>
              <w:ind w:left="102" w:right="43"/>
              <w:jc w:val="center"/>
              <w:rPr>
                <w:sz w:val="18"/>
              </w:rPr>
            </w:pPr>
            <w:proofErr w:type="spellStart"/>
            <w:r>
              <w:rPr>
                <w:color w:val="1E1A19"/>
                <w:sz w:val="18"/>
              </w:rPr>
              <w:t>Aangesloten</w:t>
            </w:r>
            <w:proofErr w:type="spellEnd"/>
            <w:r>
              <w:rPr>
                <w:color w:val="1E1A19"/>
                <w:sz w:val="18"/>
              </w:rPr>
              <w:t xml:space="preserve"> </w:t>
            </w:r>
            <w:proofErr w:type="spellStart"/>
            <w:r>
              <w:rPr>
                <w:color w:val="1E1A19"/>
                <w:sz w:val="18"/>
              </w:rPr>
              <w:t>apparaten</w:t>
            </w:r>
            <w:proofErr w:type="spellEnd"/>
          </w:p>
        </w:tc>
        <w:tc>
          <w:tcPr>
            <w:tcW w:w="3768" w:type="dxa"/>
          </w:tcPr>
          <w:p w:rsidR="002D64AD" w:rsidRPr="00DF4FC8" w:rsidRDefault="002D64AD" w:rsidP="005F19F3">
            <w:pPr>
              <w:pStyle w:val="TableParagraph"/>
              <w:spacing w:before="161"/>
              <w:ind w:left="6" w:right="133"/>
              <w:jc w:val="center"/>
              <w:rPr>
                <w:sz w:val="18"/>
                <w:lang w:val="nl-NL"/>
              </w:rPr>
            </w:pPr>
            <w:r w:rsidRPr="00DF4FC8">
              <w:rPr>
                <w:color w:val="1E1A19"/>
                <w:sz w:val="18"/>
                <w:lang w:val="nl-NL"/>
              </w:rPr>
              <w:t>Apparatenlijst, geeft het aantal aangesloten apparaten weer</w:t>
            </w:r>
          </w:p>
        </w:tc>
      </w:tr>
      <w:tr w:rsidR="002D64AD" w:rsidTr="002D64AD">
        <w:trPr>
          <w:trHeight w:hRule="exact" w:val="709"/>
        </w:trPr>
        <w:tc>
          <w:tcPr>
            <w:tcW w:w="962" w:type="dxa"/>
          </w:tcPr>
          <w:p w:rsidR="002D64AD" w:rsidRPr="00DF4FC8" w:rsidRDefault="002D64AD" w:rsidP="001B5C57">
            <w:pPr>
              <w:pStyle w:val="TableParagraph"/>
              <w:jc w:val="center"/>
              <w:rPr>
                <w:sz w:val="20"/>
                <w:szCs w:val="20"/>
                <w:lang w:val="nl-NL"/>
              </w:rPr>
            </w:pPr>
          </w:p>
          <w:p w:rsidR="002D64AD" w:rsidRPr="001B5C57" w:rsidRDefault="001B5C57" w:rsidP="001B5C57">
            <w:pPr>
              <w:pStyle w:val="TableParagraph"/>
              <w:ind w:left="146"/>
              <w:rPr>
                <w:sz w:val="20"/>
                <w:szCs w:val="20"/>
              </w:rPr>
            </w:pPr>
            <w:r w:rsidRPr="00DF4FC8">
              <w:rPr>
                <w:sz w:val="20"/>
                <w:szCs w:val="20"/>
                <w:lang w:val="nl-NL"/>
              </w:rPr>
              <w:t xml:space="preserve">     </w:t>
            </w:r>
            <w:r w:rsidRPr="001B5C57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2D64AD" w:rsidRDefault="002D64AD" w:rsidP="001110DB">
            <w:pPr>
              <w:pStyle w:val="TableParagraph"/>
              <w:spacing w:before="6"/>
              <w:rPr>
                <w:b/>
                <w:sz w:val="6"/>
              </w:rPr>
            </w:pPr>
          </w:p>
          <w:p w:rsidR="002D64AD" w:rsidRDefault="002D64AD" w:rsidP="001110DB">
            <w:pPr>
              <w:pStyle w:val="TableParagraph"/>
              <w:ind w:left="434"/>
              <w:rPr>
                <w:sz w:val="20"/>
              </w:rPr>
            </w:pPr>
            <w:r>
              <w:rPr>
                <w:noProof/>
                <w:sz w:val="20"/>
                <w:lang w:val="nl-NL" w:eastAsia="nl-NL"/>
              </w:rPr>
              <w:drawing>
                <wp:inline distT="0" distB="0" distL="0" distR="0" wp14:anchorId="7713185B" wp14:editId="329A569E">
                  <wp:extent cx="214630" cy="214630"/>
                  <wp:effectExtent l="0" t="0" r="0" b="0"/>
                  <wp:docPr id="353" name="Afbeelding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D64AD" w:rsidRDefault="002D64AD" w:rsidP="006D5BE5">
            <w:pPr>
              <w:pStyle w:val="TableParagraph"/>
              <w:spacing w:before="65" w:line="202" w:lineRule="exact"/>
              <w:jc w:val="center"/>
              <w:rPr>
                <w:sz w:val="18"/>
              </w:rPr>
            </w:pPr>
            <w:r>
              <w:rPr>
                <w:color w:val="1E1A19"/>
                <w:sz w:val="18"/>
              </w:rPr>
              <w:t xml:space="preserve">Status van de        </w:t>
            </w:r>
            <w:r w:rsidR="006D1E0A">
              <w:rPr>
                <w:color w:val="1E1A19"/>
                <w:sz w:val="18"/>
              </w:rPr>
              <w:t xml:space="preserve">            </w:t>
            </w:r>
            <w:r w:rsidR="006D5BE5">
              <w:rPr>
                <w:color w:val="1E1A19"/>
                <w:sz w:val="18"/>
              </w:rPr>
              <w:t xml:space="preserve">  </w:t>
            </w:r>
            <w:r>
              <w:rPr>
                <w:color w:val="1E1A19"/>
                <w:sz w:val="18"/>
              </w:rPr>
              <w:t>pomp</w:t>
            </w:r>
          </w:p>
        </w:tc>
        <w:tc>
          <w:tcPr>
            <w:tcW w:w="3768" w:type="dxa"/>
          </w:tcPr>
          <w:p w:rsidR="002D64AD" w:rsidRPr="00DF4FC8" w:rsidRDefault="002D64AD" w:rsidP="005F19F3">
            <w:pPr>
              <w:pStyle w:val="TableParagraph"/>
              <w:spacing w:line="204" w:lineRule="exact"/>
              <w:ind w:left="6" w:right="133"/>
              <w:jc w:val="center"/>
              <w:rPr>
                <w:sz w:val="18"/>
                <w:lang w:val="nl-NL"/>
              </w:rPr>
            </w:pPr>
            <w:r w:rsidRPr="00DF4FC8">
              <w:rPr>
                <w:sz w:val="18"/>
                <w:lang w:val="nl-NL"/>
              </w:rPr>
              <w:t>Geeft aan of de pomp actief is door een golfje weer te geven. Geeft ook de actuele temperatuur weer.</w:t>
            </w:r>
          </w:p>
        </w:tc>
      </w:tr>
      <w:tr w:rsidR="002D64AD" w:rsidTr="002D64AD">
        <w:trPr>
          <w:trHeight w:hRule="exact" w:val="486"/>
        </w:trPr>
        <w:tc>
          <w:tcPr>
            <w:tcW w:w="962" w:type="dxa"/>
          </w:tcPr>
          <w:p w:rsidR="002D64AD" w:rsidRPr="00DF4FC8" w:rsidRDefault="002D64AD" w:rsidP="001B5C57">
            <w:pPr>
              <w:pStyle w:val="TableParagraph"/>
              <w:spacing w:before="3"/>
              <w:jc w:val="center"/>
              <w:rPr>
                <w:sz w:val="20"/>
                <w:szCs w:val="20"/>
                <w:lang w:val="nl-NL"/>
              </w:rPr>
            </w:pPr>
          </w:p>
          <w:p w:rsidR="002D64AD" w:rsidRPr="001B5C57" w:rsidRDefault="001B5C57" w:rsidP="001B5C57">
            <w:pPr>
              <w:pStyle w:val="TableParagraph"/>
              <w:ind w:left="146"/>
              <w:rPr>
                <w:sz w:val="20"/>
                <w:szCs w:val="20"/>
              </w:rPr>
            </w:pPr>
            <w:r w:rsidRPr="00DF4FC8">
              <w:rPr>
                <w:sz w:val="20"/>
                <w:szCs w:val="20"/>
                <w:lang w:val="nl-NL"/>
              </w:rPr>
              <w:t xml:space="preserve">     </w:t>
            </w:r>
            <w:r w:rsidRPr="001B5C57">
              <w:rPr>
                <w:sz w:val="20"/>
                <w:szCs w:val="20"/>
              </w:rPr>
              <w:t>6</w:t>
            </w:r>
          </w:p>
        </w:tc>
        <w:tc>
          <w:tcPr>
            <w:tcW w:w="1134" w:type="dxa"/>
          </w:tcPr>
          <w:p w:rsidR="002D64AD" w:rsidRDefault="002D64AD" w:rsidP="001110DB">
            <w:pPr>
              <w:pStyle w:val="TableParagraph"/>
              <w:spacing w:before="4"/>
              <w:rPr>
                <w:b/>
                <w:sz w:val="6"/>
              </w:rPr>
            </w:pPr>
          </w:p>
          <w:p w:rsidR="002D64AD" w:rsidRDefault="002D64AD" w:rsidP="001110DB">
            <w:pPr>
              <w:pStyle w:val="TableParagraph"/>
              <w:ind w:left="430"/>
              <w:rPr>
                <w:sz w:val="20"/>
              </w:rPr>
            </w:pPr>
            <w:r>
              <w:rPr>
                <w:noProof/>
                <w:sz w:val="20"/>
                <w:lang w:val="nl-NL" w:eastAsia="nl-NL"/>
              </w:rPr>
              <w:drawing>
                <wp:inline distT="0" distB="0" distL="0" distR="0" wp14:anchorId="65F9B31A" wp14:editId="3758E621">
                  <wp:extent cx="222885" cy="222885"/>
                  <wp:effectExtent l="0" t="0" r="5715" b="5715"/>
                  <wp:docPr id="351" name="Afbeelding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D64AD" w:rsidRDefault="002D64AD" w:rsidP="006D5BE5">
            <w:pPr>
              <w:pStyle w:val="TableParagraph"/>
              <w:spacing w:before="97" w:line="202" w:lineRule="exact"/>
              <w:jc w:val="center"/>
              <w:rPr>
                <w:sz w:val="18"/>
              </w:rPr>
            </w:pPr>
            <w:proofErr w:type="spellStart"/>
            <w:r>
              <w:rPr>
                <w:color w:val="1E1A19"/>
                <w:sz w:val="18"/>
              </w:rPr>
              <w:t>Temperatuur</w:t>
            </w:r>
            <w:proofErr w:type="spellEnd"/>
            <w:r>
              <w:rPr>
                <w:color w:val="1E1A19"/>
                <w:sz w:val="18"/>
              </w:rPr>
              <w:t>-</w:t>
            </w:r>
            <w:r>
              <w:rPr>
                <w:color w:val="1E1A19"/>
                <w:sz w:val="18"/>
              </w:rPr>
              <w:br/>
            </w:r>
            <w:r w:rsidR="006D1E0A">
              <w:rPr>
                <w:color w:val="1E1A19"/>
                <w:sz w:val="18"/>
              </w:rPr>
              <w:t xml:space="preserve"> </w:t>
            </w:r>
            <w:r>
              <w:rPr>
                <w:color w:val="1E1A19"/>
                <w:sz w:val="18"/>
              </w:rPr>
              <w:t>curve</w:t>
            </w:r>
          </w:p>
        </w:tc>
        <w:tc>
          <w:tcPr>
            <w:tcW w:w="3768" w:type="dxa"/>
          </w:tcPr>
          <w:p w:rsidR="002D64AD" w:rsidRPr="00DF4FC8" w:rsidRDefault="002D64AD" w:rsidP="005F19F3">
            <w:pPr>
              <w:pStyle w:val="TableParagraph"/>
              <w:spacing w:before="51" w:line="280" w:lineRule="auto"/>
              <w:ind w:left="6" w:right="133"/>
              <w:jc w:val="center"/>
              <w:rPr>
                <w:sz w:val="18"/>
                <w:lang w:val="nl-NL"/>
              </w:rPr>
            </w:pPr>
            <w:r w:rsidRPr="00DF4FC8">
              <w:rPr>
                <w:color w:val="1E1A19"/>
                <w:sz w:val="18"/>
                <w:lang w:val="nl-NL"/>
              </w:rPr>
              <w:t xml:space="preserve">Laat de </w:t>
            </w:r>
            <w:proofErr w:type="spellStart"/>
            <w:r w:rsidRPr="00DF4FC8">
              <w:rPr>
                <w:color w:val="1E1A19"/>
                <w:sz w:val="18"/>
                <w:lang w:val="nl-NL"/>
              </w:rPr>
              <w:t>temperatuurscurve</w:t>
            </w:r>
            <w:proofErr w:type="spellEnd"/>
            <w:r w:rsidRPr="00DF4FC8">
              <w:rPr>
                <w:color w:val="1E1A19"/>
                <w:sz w:val="18"/>
                <w:lang w:val="nl-NL"/>
              </w:rPr>
              <w:t xml:space="preserve"> zien van de laatste maand.</w:t>
            </w:r>
          </w:p>
        </w:tc>
      </w:tr>
      <w:tr w:rsidR="002D64AD" w:rsidTr="002D64AD">
        <w:trPr>
          <w:trHeight w:hRule="exact" w:val="641"/>
        </w:trPr>
        <w:tc>
          <w:tcPr>
            <w:tcW w:w="962" w:type="dxa"/>
          </w:tcPr>
          <w:p w:rsidR="002D64AD" w:rsidRPr="00DF4FC8" w:rsidRDefault="002D64AD" w:rsidP="001B5C57">
            <w:pPr>
              <w:pStyle w:val="TableParagraph"/>
              <w:spacing w:before="5"/>
              <w:jc w:val="center"/>
              <w:rPr>
                <w:sz w:val="20"/>
                <w:szCs w:val="20"/>
                <w:lang w:val="nl-NL"/>
              </w:rPr>
            </w:pPr>
          </w:p>
          <w:p w:rsidR="002D64AD" w:rsidRPr="001B5C57" w:rsidRDefault="001B5C57" w:rsidP="001B5C57">
            <w:pPr>
              <w:pStyle w:val="TableParagraph"/>
              <w:ind w:left="146"/>
              <w:rPr>
                <w:sz w:val="20"/>
                <w:szCs w:val="20"/>
              </w:rPr>
            </w:pPr>
            <w:r w:rsidRPr="00DF4FC8">
              <w:rPr>
                <w:sz w:val="20"/>
                <w:szCs w:val="20"/>
                <w:lang w:val="nl-NL"/>
              </w:rPr>
              <w:t xml:space="preserve">     </w:t>
            </w:r>
            <w:r w:rsidRPr="001B5C57">
              <w:rPr>
                <w:sz w:val="20"/>
                <w:szCs w:val="20"/>
              </w:rPr>
              <w:t>7</w:t>
            </w:r>
          </w:p>
        </w:tc>
        <w:tc>
          <w:tcPr>
            <w:tcW w:w="1134" w:type="dxa"/>
          </w:tcPr>
          <w:p w:rsidR="002D64AD" w:rsidRDefault="002D64AD" w:rsidP="001110DB">
            <w:pPr>
              <w:pStyle w:val="TableParagraph"/>
              <w:spacing w:before="5"/>
              <w:rPr>
                <w:b/>
                <w:sz w:val="7"/>
              </w:rPr>
            </w:pPr>
          </w:p>
          <w:p w:rsidR="002D64AD" w:rsidRDefault="002D64AD" w:rsidP="001110DB">
            <w:pPr>
              <w:pStyle w:val="TableParagraph"/>
              <w:ind w:left="430"/>
              <w:rPr>
                <w:sz w:val="20"/>
              </w:rPr>
            </w:pPr>
            <w:r>
              <w:rPr>
                <w:noProof/>
                <w:sz w:val="20"/>
                <w:lang w:val="nl-NL" w:eastAsia="nl-NL"/>
              </w:rPr>
              <w:drawing>
                <wp:inline distT="0" distB="0" distL="0" distR="0" wp14:anchorId="6881593A" wp14:editId="4548ECB9">
                  <wp:extent cx="214630" cy="214630"/>
                  <wp:effectExtent l="0" t="0" r="0" b="0"/>
                  <wp:docPr id="349" name="Afbeelding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30" cy="21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2D64AD" w:rsidRDefault="006D5BE5" w:rsidP="006D5BE5">
            <w:pPr>
              <w:pStyle w:val="TableParagraph"/>
              <w:spacing w:before="148"/>
              <w:ind w:left="77" w:right="43"/>
              <w:jc w:val="center"/>
              <w:rPr>
                <w:sz w:val="18"/>
              </w:rPr>
            </w:pPr>
            <w:r>
              <w:rPr>
                <w:color w:val="1E1A19"/>
                <w:sz w:val="18"/>
              </w:rPr>
              <w:t>T</w:t>
            </w:r>
            <w:r w:rsidR="002D64AD">
              <w:rPr>
                <w:color w:val="1E1A19"/>
                <w:sz w:val="18"/>
              </w:rPr>
              <w:t>imer</w:t>
            </w:r>
          </w:p>
        </w:tc>
        <w:tc>
          <w:tcPr>
            <w:tcW w:w="3768" w:type="dxa"/>
          </w:tcPr>
          <w:p w:rsidR="002D64AD" w:rsidRPr="00DF4FC8" w:rsidRDefault="002D64AD" w:rsidP="005F19F3">
            <w:pPr>
              <w:pStyle w:val="TableParagraph"/>
              <w:spacing w:before="78" w:line="202" w:lineRule="exact"/>
              <w:ind w:left="6" w:right="133"/>
              <w:jc w:val="center"/>
              <w:rPr>
                <w:sz w:val="18"/>
                <w:lang w:val="nl-NL"/>
              </w:rPr>
            </w:pPr>
            <w:r w:rsidRPr="00DF4FC8">
              <w:rPr>
                <w:color w:val="1E1A19"/>
                <w:sz w:val="18"/>
                <w:lang w:val="nl-NL"/>
              </w:rPr>
              <w:t>Druk op de timer knop om de timer in te stellen of te wijzigen.</w:t>
            </w:r>
          </w:p>
        </w:tc>
      </w:tr>
      <w:tr w:rsidR="001B5C57" w:rsidTr="002D64AD">
        <w:trPr>
          <w:trHeight w:hRule="exact" w:val="641"/>
        </w:trPr>
        <w:tc>
          <w:tcPr>
            <w:tcW w:w="962" w:type="dxa"/>
          </w:tcPr>
          <w:p w:rsidR="001B5C57" w:rsidRPr="001B5C57" w:rsidRDefault="001B5C57" w:rsidP="001B5C57">
            <w:pPr>
              <w:pStyle w:val="TableParagraph"/>
              <w:spacing w:before="5"/>
              <w:jc w:val="center"/>
              <w:rPr>
                <w:sz w:val="20"/>
                <w:szCs w:val="20"/>
              </w:rPr>
            </w:pPr>
            <w:r w:rsidRPr="001B5C57">
              <w:rPr>
                <w:sz w:val="20"/>
                <w:szCs w:val="20"/>
              </w:rPr>
              <w:t>8</w:t>
            </w:r>
          </w:p>
        </w:tc>
        <w:tc>
          <w:tcPr>
            <w:tcW w:w="1134" w:type="dxa"/>
          </w:tcPr>
          <w:p w:rsidR="001B5C57" w:rsidRDefault="006D1E0A" w:rsidP="001110DB">
            <w:pPr>
              <w:pStyle w:val="TableParagraph"/>
              <w:spacing w:before="5"/>
              <w:rPr>
                <w:b/>
                <w:sz w:val="7"/>
              </w:rPr>
            </w:pPr>
            <w:r>
              <w:rPr>
                <w:noProof/>
                <w:sz w:val="24"/>
                <w:szCs w:val="24"/>
                <w:lang w:val="nl-NL" w:eastAsia="nl-NL"/>
              </w:rPr>
              <w:drawing>
                <wp:anchor distT="0" distB="0" distL="114300" distR="114300" simplePos="0" relativeHeight="251730944" behindDoc="0" locked="0" layoutInCell="1" allowOverlap="1" wp14:anchorId="19AE4934" wp14:editId="4E3B1B1E">
                  <wp:simplePos x="0" y="0"/>
                  <wp:positionH relativeFrom="column">
                    <wp:posOffset>207385</wp:posOffset>
                  </wp:positionH>
                  <wp:positionV relativeFrom="paragraph">
                    <wp:posOffset>88983</wp:posOffset>
                  </wp:positionV>
                  <wp:extent cx="306827" cy="254442"/>
                  <wp:effectExtent l="0" t="0" r="0" b="0"/>
                  <wp:wrapNone/>
                  <wp:docPr id="369" name="Afbeelding 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n-uitknop.png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27" cy="254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1B5C57" w:rsidRDefault="006D1E0A" w:rsidP="006D5BE5">
            <w:pPr>
              <w:pStyle w:val="TableParagraph"/>
              <w:spacing w:before="148"/>
              <w:ind w:left="77" w:right="43"/>
              <w:jc w:val="center"/>
              <w:rPr>
                <w:color w:val="1E1A19"/>
                <w:sz w:val="18"/>
              </w:rPr>
            </w:pPr>
            <w:proofErr w:type="spellStart"/>
            <w:r>
              <w:rPr>
                <w:color w:val="1E1A19"/>
                <w:sz w:val="18"/>
              </w:rPr>
              <w:t>Aan</w:t>
            </w:r>
            <w:proofErr w:type="spellEnd"/>
            <w:r>
              <w:rPr>
                <w:color w:val="1E1A19"/>
                <w:sz w:val="18"/>
              </w:rPr>
              <w:t>/uit knop</w:t>
            </w:r>
          </w:p>
        </w:tc>
        <w:tc>
          <w:tcPr>
            <w:tcW w:w="3768" w:type="dxa"/>
          </w:tcPr>
          <w:p w:rsidR="001B5C57" w:rsidRPr="00DF4FC8" w:rsidRDefault="006D1E0A" w:rsidP="005F19F3">
            <w:pPr>
              <w:pStyle w:val="TableParagraph"/>
              <w:spacing w:before="78" w:line="202" w:lineRule="exact"/>
              <w:ind w:left="6" w:right="133"/>
              <w:jc w:val="center"/>
              <w:rPr>
                <w:color w:val="1E1A19"/>
                <w:sz w:val="18"/>
                <w:lang w:val="nl-NL"/>
              </w:rPr>
            </w:pPr>
            <w:r w:rsidRPr="00DF4FC8">
              <w:rPr>
                <w:color w:val="1E1A19"/>
                <w:sz w:val="18"/>
                <w:lang w:val="nl-NL"/>
              </w:rPr>
              <w:t>Druk op deze knop om de pomp in- of uit te schakelen.</w:t>
            </w:r>
          </w:p>
        </w:tc>
      </w:tr>
      <w:tr w:rsidR="001B5C57" w:rsidTr="006D1E0A">
        <w:trPr>
          <w:trHeight w:hRule="exact" w:val="774"/>
        </w:trPr>
        <w:tc>
          <w:tcPr>
            <w:tcW w:w="962" w:type="dxa"/>
          </w:tcPr>
          <w:p w:rsidR="001B5C57" w:rsidRPr="001B5C57" w:rsidRDefault="001B5C57" w:rsidP="001B5C57">
            <w:pPr>
              <w:pStyle w:val="TableParagraph"/>
              <w:spacing w:before="5"/>
              <w:jc w:val="center"/>
              <w:rPr>
                <w:sz w:val="20"/>
                <w:szCs w:val="20"/>
              </w:rPr>
            </w:pPr>
            <w:r w:rsidRPr="001B5C57">
              <w:rPr>
                <w:sz w:val="20"/>
                <w:szCs w:val="20"/>
              </w:rPr>
              <w:t>9</w:t>
            </w:r>
          </w:p>
        </w:tc>
        <w:tc>
          <w:tcPr>
            <w:tcW w:w="1134" w:type="dxa"/>
          </w:tcPr>
          <w:p w:rsidR="001B5C57" w:rsidRDefault="006D1E0A" w:rsidP="001110DB">
            <w:pPr>
              <w:pStyle w:val="TableParagraph"/>
              <w:spacing w:before="5"/>
              <w:rPr>
                <w:b/>
                <w:sz w:val="7"/>
              </w:rPr>
            </w:pPr>
            <w:r>
              <w:rPr>
                <w:noProof/>
                <w:sz w:val="24"/>
                <w:szCs w:val="24"/>
                <w:lang w:val="nl-NL" w:eastAsia="nl-NL"/>
              </w:rPr>
              <w:drawing>
                <wp:anchor distT="0" distB="0" distL="114300" distR="114300" simplePos="0" relativeHeight="251731968" behindDoc="0" locked="0" layoutInCell="1" allowOverlap="1" wp14:anchorId="45D4FB8B" wp14:editId="16C2DCD0">
                  <wp:simplePos x="0" y="0"/>
                  <wp:positionH relativeFrom="column">
                    <wp:posOffset>212366</wp:posOffset>
                  </wp:positionH>
                  <wp:positionV relativeFrom="paragraph">
                    <wp:posOffset>71202</wp:posOffset>
                  </wp:positionV>
                  <wp:extent cx="286247" cy="294198"/>
                  <wp:effectExtent l="0" t="0" r="0" b="0"/>
                  <wp:wrapNone/>
                  <wp:docPr id="370" name="Afbeelding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deshift.png"/>
                          <pic:cNvPicPr/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47" cy="294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1B5C57" w:rsidRDefault="006D1E0A" w:rsidP="006D5BE5">
            <w:pPr>
              <w:pStyle w:val="TableParagraph"/>
              <w:spacing w:before="148"/>
              <w:ind w:left="77" w:right="43"/>
              <w:jc w:val="center"/>
              <w:rPr>
                <w:color w:val="1E1A19"/>
                <w:sz w:val="18"/>
              </w:rPr>
            </w:pPr>
            <w:r>
              <w:rPr>
                <w:color w:val="1E1A19"/>
                <w:sz w:val="18"/>
              </w:rPr>
              <w:t>Mode knop</w:t>
            </w:r>
          </w:p>
        </w:tc>
        <w:tc>
          <w:tcPr>
            <w:tcW w:w="3768" w:type="dxa"/>
          </w:tcPr>
          <w:p w:rsidR="001B5C57" w:rsidRDefault="006D1E0A" w:rsidP="005F19F3">
            <w:pPr>
              <w:pStyle w:val="TableParagraph"/>
              <w:spacing w:before="78" w:line="202" w:lineRule="exact"/>
              <w:ind w:left="6" w:right="133"/>
              <w:jc w:val="center"/>
              <w:rPr>
                <w:color w:val="1E1A19"/>
                <w:sz w:val="18"/>
              </w:rPr>
            </w:pPr>
            <w:r w:rsidRPr="00DF4FC8">
              <w:rPr>
                <w:color w:val="1E1A19"/>
                <w:sz w:val="18"/>
                <w:lang w:val="nl-NL"/>
              </w:rPr>
              <w:t>Druk op deze knop om te wisselen van mode.</w:t>
            </w:r>
            <w:r w:rsidRPr="00DF4FC8">
              <w:rPr>
                <w:color w:val="1E1A19"/>
                <w:sz w:val="18"/>
                <w:lang w:val="nl-NL"/>
              </w:rPr>
              <w:br/>
            </w:r>
            <w:proofErr w:type="spellStart"/>
            <w:r>
              <w:rPr>
                <w:color w:val="1E1A19"/>
                <w:sz w:val="18"/>
              </w:rPr>
              <w:t>Koelen</w:t>
            </w:r>
            <w:proofErr w:type="spellEnd"/>
            <w:r w:rsidRPr="006D1E0A">
              <w:rPr>
                <w:color w:val="1E1A19"/>
                <w:sz w:val="18"/>
              </w:rPr>
              <w:sym w:font="Wingdings" w:char="F0E0"/>
            </w:r>
            <w:r>
              <w:rPr>
                <w:color w:val="1E1A19"/>
                <w:sz w:val="18"/>
              </w:rPr>
              <w:t>Verwarmen</w:t>
            </w:r>
            <w:r w:rsidRPr="006D1E0A">
              <w:rPr>
                <w:color w:val="1E1A19"/>
                <w:sz w:val="18"/>
              </w:rPr>
              <w:sym w:font="Wingdings" w:char="F0E0"/>
            </w:r>
            <w:r>
              <w:rPr>
                <w:color w:val="1E1A19"/>
                <w:sz w:val="18"/>
              </w:rPr>
              <w:t>Auto</w:t>
            </w:r>
          </w:p>
        </w:tc>
      </w:tr>
      <w:tr w:rsidR="001B5C57" w:rsidTr="002D64AD">
        <w:trPr>
          <w:trHeight w:hRule="exact" w:val="641"/>
        </w:trPr>
        <w:tc>
          <w:tcPr>
            <w:tcW w:w="962" w:type="dxa"/>
          </w:tcPr>
          <w:p w:rsidR="001B5C57" w:rsidRPr="001B5C57" w:rsidRDefault="001B5C57" w:rsidP="001B5C57">
            <w:pPr>
              <w:pStyle w:val="TableParagraph"/>
              <w:spacing w:before="5"/>
              <w:jc w:val="center"/>
              <w:rPr>
                <w:sz w:val="20"/>
                <w:szCs w:val="20"/>
              </w:rPr>
            </w:pPr>
            <w:r w:rsidRPr="001B5C57">
              <w:rPr>
                <w:sz w:val="20"/>
                <w:szCs w:val="20"/>
              </w:rPr>
              <w:t>10</w:t>
            </w:r>
          </w:p>
        </w:tc>
        <w:tc>
          <w:tcPr>
            <w:tcW w:w="1134" w:type="dxa"/>
          </w:tcPr>
          <w:p w:rsidR="001B5C57" w:rsidRDefault="006D1E0A" w:rsidP="001110DB">
            <w:pPr>
              <w:pStyle w:val="TableParagraph"/>
              <w:spacing w:before="5"/>
              <w:rPr>
                <w:b/>
                <w:sz w:val="7"/>
              </w:rPr>
            </w:pPr>
            <w:r>
              <w:rPr>
                <w:noProof/>
                <w:sz w:val="24"/>
                <w:szCs w:val="24"/>
                <w:lang w:val="nl-NL" w:eastAsia="nl-NL"/>
              </w:rPr>
              <w:drawing>
                <wp:anchor distT="0" distB="0" distL="114300" distR="114300" simplePos="0" relativeHeight="251732992" behindDoc="0" locked="0" layoutInCell="1" allowOverlap="1" wp14:anchorId="3BEF0CB7" wp14:editId="5CC79069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78105</wp:posOffset>
                  </wp:positionV>
                  <wp:extent cx="561975" cy="206375"/>
                  <wp:effectExtent l="0" t="0" r="9525" b="3175"/>
                  <wp:wrapNone/>
                  <wp:docPr id="371" name="Afbeelding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eer.png"/>
                          <pic:cNvPicPr/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20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</w:tcPr>
          <w:p w:rsidR="001B5C57" w:rsidRDefault="006D1E0A" w:rsidP="006D5BE5">
            <w:pPr>
              <w:pStyle w:val="TableParagraph"/>
              <w:spacing w:before="148"/>
              <w:ind w:left="77" w:right="43"/>
              <w:jc w:val="center"/>
              <w:rPr>
                <w:color w:val="1E1A19"/>
                <w:sz w:val="18"/>
              </w:rPr>
            </w:pPr>
            <w:proofErr w:type="spellStart"/>
            <w:r>
              <w:rPr>
                <w:color w:val="1E1A19"/>
                <w:sz w:val="18"/>
              </w:rPr>
              <w:t>Lokaal</w:t>
            </w:r>
            <w:proofErr w:type="spellEnd"/>
            <w:r>
              <w:rPr>
                <w:color w:val="1E1A19"/>
                <w:sz w:val="18"/>
              </w:rPr>
              <w:t xml:space="preserve"> </w:t>
            </w:r>
            <w:proofErr w:type="spellStart"/>
            <w:r>
              <w:rPr>
                <w:color w:val="1E1A19"/>
                <w:sz w:val="18"/>
              </w:rPr>
              <w:t>weer</w:t>
            </w:r>
            <w:proofErr w:type="spellEnd"/>
          </w:p>
        </w:tc>
        <w:tc>
          <w:tcPr>
            <w:tcW w:w="3768" w:type="dxa"/>
          </w:tcPr>
          <w:p w:rsidR="001B5C57" w:rsidRPr="00DF4FC8" w:rsidRDefault="007A648A" w:rsidP="005F19F3">
            <w:pPr>
              <w:pStyle w:val="TableParagraph"/>
              <w:spacing w:before="78" w:line="202" w:lineRule="exact"/>
              <w:ind w:left="6" w:right="133"/>
              <w:jc w:val="center"/>
              <w:rPr>
                <w:color w:val="1E1A19"/>
                <w:sz w:val="18"/>
                <w:lang w:val="nl-NL"/>
              </w:rPr>
            </w:pPr>
            <w:r w:rsidRPr="00DF4FC8">
              <w:rPr>
                <w:color w:val="1E1A19"/>
                <w:sz w:val="18"/>
                <w:lang w:val="nl-NL"/>
              </w:rPr>
              <w:t>Geeft het lok</w:t>
            </w:r>
            <w:r w:rsidR="006D1E0A" w:rsidRPr="00DF4FC8">
              <w:rPr>
                <w:color w:val="1E1A19"/>
                <w:sz w:val="18"/>
                <w:lang w:val="nl-NL"/>
              </w:rPr>
              <w:t>ale weer voor de komende drie</w:t>
            </w:r>
            <w:r w:rsidR="006D1E0A" w:rsidRPr="00DF4FC8">
              <w:rPr>
                <w:color w:val="1E1A19"/>
                <w:sz w:val="18"/>
                <w:lang w:val="nl-NL"/>
              </w:rPr>
              <w:br/>
              <w:t>dagen</w:t>
            </w:r>
          </w:p>
        </w:tc>
      </w:tr>
      <w:tr w:rsidR="001B5C57" w:rsidTr="006D1E0A">
        <w:trPr>
          <w:trHeight w:hRule="exact" w:val="1047"/>
        </w:trPr>
        <w:tc>
          <w:tcPr>
            <w:tcW w:w="962" w:type="dxa"/>
          </w:tcPr>
          <w:p w:rsidR="001B5C57" w:rsidRPr="001B5C57" w:rsidRDefault="001B5C57" w:rsidP="001B5C57">
            <w:pPr>
              <w:pStyle w:val="TableParagraph"/>
              <w:spacing w:before="5"/>
              <w:jc w:val="center"/>
              <w:rPr>
                <w:sz w:val="20"/>
                <w:szCs w:val="20"/>
              </w:rPr>
            </w:pPr>
            <w:r w:rsidRPr="001B5C57">
              <w:rPr>
                <w:sz w:val="20"/>
                <w:szCs w:val="20"/>
              </w:rPr>
              <w:t>11</w:t>
            </w:r>
          </w:p>
        </w:tc>
        <w:tc>
          <w:tcPr>
            <w:tcW w:w="1134" w:type="dxa"/>
          </w:tcPr>
          <w:p w:rsidR="001B5C57" w:rsidRDefault="006D1E0A" w:rsidP="001110DB">
            <w:pPr>
              <w:pStyle w:val="TableParagraph"/>
              <w:spacing w:before="5"/>
              <w:rPr>
                <w:b/>
                <w:sz w:val="7"/>
              </w:rPr>
            </w:pPr>
            <w:r>
              <w:rPr>
                <w:noProof/>
                <w:sz w:val="24"/>
                <w:szCs w:val="24"/>
                <w:lang w:val="nl-NL" w:eastAsia="nl-NL"/>
              </w:rPr>
              <w:drawing>
                <wp:anchor distT="0" distB="0" distL="114300" distR="114300" simplePos="0" relativeHeight="251734016" behindDoc="0" locked="0" layoutInCell="1" allowOverlap="1" wp14:anchorId="4F589C00" wp14:editId="15659461">
                  <wp:simplePos x="0" y="0"/>
                  <wp:positionH relativeFrom="column">
                    <wp:posOffset>216563</wp:posOffset>
                  </wp:positionH>
                  <wp:positionV relativeFrom="paragraph">
                    <wp:posOffset>170069</wp:posOffset>
                  </wp:positionV>
                  <wp:extent cx="314325" cy="314325"/>
                  <wp:effectExtent l="0" t="0" r="9525" b="9525"/>
                  <wp:wrapNone/>
                  <wp:docPr id="372" name="Afbeelding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ute.png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17" w:type="dxa"/>
          </w:tcPr>
          <w:p w:rsidR="001B5C57" w:rsidRPr="00DF4FC8" w:rsidRDefault="006D1E0A" w:rsidP="006D5BE5">
            <w:pPr>
              <w:pStyle w:val="TableParagraph"/>
              <w:spacing w:before="148"/>
              <w:ind w:left="77" w:right="43"/>
              <w:jc w:val="center"/>
              <w:rPr>
                <w:color w:val="1E1A19"/>
                <w:sz w:val="18"/>
                <w:lang w:val="nl-NL"/>
              </w:rPr>
            </w:pPr>
            <w:r w:rsidRPr="00DF4FC8">
              <w:rPr>
                <w:color w:val="1E1A19"/>
                <w:sz w:val="18"/>
                <w:lang w:val="nl-NL"/>
              </w:rPr>
              <w:t>Wisselen tussen stille modus en normale modus</w:t>
            </w:r>
          </w:p>
        </w:tc>
        <w:tc>
          <w:tcPr>
            <w:tcW w:w="3768" w:type="dxa"/>
          </w:tcPr>
          <w:p w:rsidR="001B5C57" w:rsidRPr="00DF4FC8" w:rsidRDefault="006D1E0A" w:rsidP="005F19F3">
            <w:pPr>
              <w:pStyle w:val="TableParagraph"/>
              <w:spacing w:before="78" w:line="202" w:lineRule="exact"/>
              <w:ind w:left="6" w:right="133"/>
              <w:jc w:val="center"/>
              <w:rPr>
                <w:color w:val="1E1A19"/>
                <w:sz w:val="18"/>
                <w:lang w:val="nl-NL"/>
              </w:rPr>
            </w:pPr>
            <w:r w:rsidRPr="00DF4FC8">
              <w:rPr>
                <w:color w:val="1E1A19"/>
                <w:sz w:val="18"/>
                <w:lang w:val="nl-NL"/>
              </w:rPr>
              <w:t>Druk op deze knop om te schakelen tussen stille modus en de normale modus.</w:t>
            </w:r>
          </w:p>
        </w:tc>
      </w:tr>
    </w:tbl>
    <w:p w:rsidR="002D64AD" w:rsidRDefault="002D64AD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1B5C57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737088" behindDoc="0" locked="0" layoutInCell="1" allowOverlap="1" wp14:anchorId="3263EC1D" wp14:editId="3E65DC18">
            <wp:simplePos x="0" y="0"/>
            <wp:positionH relativeFrom="column">
              <wp:posOffset>2812415</wp:posOffset>
            </wp:positionH>
            <wp:positionV relativeFrom="paragraph">
              <wp:posOffset>497205</wp:posOffset>
            </wp:positionV>
            <wp:extent cx="1360805" cy="2226310"/>
            <wp:effectExtent l="0" t="0" r="0" b="2540"/>
            <wp:wrapNone/>
            <wp:docPr id="378" name="Afbeelding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n-uitschakelen2.png"/>
                    <pic:cNvPicPr/>
                  </pic:nvPicPr>
                  <pic:blipFill rotWithShape="1"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95"/>
                    <a:stretch/>
                  </pic:blipFill>
                  <pic:spPr bwMode="auto">
                    <a:xfrm>
                      <a:off x="0" y="0"/>
                      <a:ext cx="1360805" cy="2226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736064" behindDoc="0" locked="0" layoutInCell="1" allowOverlap="1" wp14:anchorId="64B94A1A" wp14:editId="335CA8EE">
            <wp:simplePos x="0" y="0"/>
            <wp:positionH relativeFrom="column">
              <wp:posOffset>71120</wp:posOffset>
            </wp:positionH>
            <wp:positionV relativeFrom="paragraph">
              <wp:posOffset>441960</wp:posOffset>
            </wp:positionV>
            <wp:extent cx="1352550" cy="2419350"/>
            <wp:effectExtent l="0" t="0" r="0" b="0"/>
            <wp:wrapNone/>
            <wp:docPr id="377" name="Afbeelding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an-uitschakelen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64AD" w:rsidRPr="002D64AD">
        <w:rPr>
          <w:rFonts w:ascii="Arial" w:hAnsi="Arial" w:cs="Arial"/>
          <w:b/>
          <w:sz w:val="24"/>
          <w:szCs w:val="24"/>
        </w:rPr>
        <w:t>4.2 Hoofdfunctionaliteiten</w:t>
      </w:r>
      <w:r w:rsidR="006D1E0A">
        <w:rPr>
          <w:rFonts w:ascii="Arial" w:hAnsi="Arial" w:cs="Arial"/>
          <w:b/>
          <w:sz w:val="24"/>
          <w:szCs w:val="24"/>
        </w:rPr>
        <w:br/>
        <w:t>4.2.1 In/uitschakelen</w:t>
      </w:r>
      <w:r w:rsidR="006D1E0A">
        <w:rPr>
          <w:rFonts w:ascii="Arial" w:hAnsi="Arial" w:cs="Arial"/>
          <w:b/>
          <w:sz w:val="24"/>
          <w:szCs w:val="24"/>
        </w:rPr>
        <w:br/>
      </w:r>
      <w:r w:rsidR="006D1E0A">
        <w:rPr>
          <w:rFonts w:ascii="Arial" w:hAnsi="Arial" w:cs="Arial"/>
          <w:b/>
          <w:sz w:val="24"/>
          <w:szCs w:val="24"/>
        </w:rPr>
        <w:br/>
      </w:r>
    </w:p>
    <w:p w:rsidR="001B5C57" w:rsidRDefault="001B5C57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1B5C57" w:rsidRDefault="001B5C57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1B5C57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4C97201" wp14:editId="3F27450A">
                <wp:simplePos x="0" y="0"/>
                <wp:positionH relativeFrom="column">
                  <wp:posOffset>1493548</wp:posOffset>
                </wp:positionH>
                <wp:positionV relativeFrom="paragraph">
                  <wp:posOffset>11872</wp:posOffset>
                </wp:positionV>
                <wp:extent cx="1129030" cy="0"/>
                <wp:effectExtent l="0" t="133350" r="0" b="133350"/>
                <wp:wrapNone/>
                <wp:docPr id="379" name="Rechte verbindingslijn met pijl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903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379" o:spid="_x0000_s1026" type="#_x0000_t32" style="position:absolute;margin-left:117.6pt;margin-top:.95pt;width:88.9pt;height:0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" strokecolor="black [3213]" strokeweight="2.25pt">
                <v:stroke endarrow="open"/>
              </v:shape>
            </w:pict>
          </mc:Fallback>
        </mc:AlternateContent>
      </w:r>
    </w:p>
    <w:p w:rsidR="001B5C57" w:rsidRDefault="001B5C57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1B5C57" w:rsidRDefault="001B5C57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Pr="00EF570B" w:rsidRDefault="00EF570B" w:rsidP="002D64AD">
      <w:pPr>
        <w:tabs>
          <w:tab w:val="left" w:pos="51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739136" behindDoc="0" locked="0" layoutInCell="1" allowOverlap="1" wp14:anchorId="5930E7F8" wp14:editId="443FF035">
            <wp:simplePos x="0" y="0"/>
            <wp:positionH relativeFrom="column">
              <wp:posOffset>554355</wp:posOffset>
            </wp:positionH>
            <wp:positionV relativeFrom="paragraph">
              <wp:posOffset>738505</wp:posOffset>
            </wp:positionV>
            <wp:extent cx="4555490" cy="4923155"/>
            <wp:effectExtent l="0" t="0" r="0" b="0"/>
            <wp:wrapSquare wrapText="bothSides"/>
            <wp:docPr id="380" name="Afbeelding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deschakelen.p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492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t>4.2.2 Wisselen van mode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Druk op de mode knop in het interface om de mode van de pomp te veranderen.</w:t>
      </w:r>
      <w:r>
        <w:rPr>
          <w:rFonts w:ascii="Arial" w:hAnsi="Arial" w:cs="Arial"/>
          <w:sz w:val="24"/>
          <w:szCs w:val="24"/>
        </w:rPr>
        <w:br/>
        <w:t xml:space="preserve">De volgorde is: Koelen </w:t>
      </w:r>
      <w:r w:rsidRPr="00EF570B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Verwarmen </w:t>
      </w:r>
      <w:r w:rsidRPr="00EF570B">
        <w:rPr>
          <w:rFonts w:ascii="Arial" w:hAnsi="Arial" w:cs="Arial"/>
          <w:sz w:val="24"/>
          <w:szCs w:val="24"/>
        </w:rPr>
        <w:sym w:font="Wingdings" w:char="F0E0"/>
      </w:r>
      <w:r>
        <w:rPr>
          <w:rFonts w:ascii="Arial" w:hAnsi="Arial" w:cs="Arial"/>
          <w:sz w:val="24"/>
          <w:szCs w:val="24"/>
        </w:rPr>
        <w:t xml:space="preserve"> Auto </w:t>
      </w:r>
      <w:r>
        <w:rPr>
          <w:rFonts w:ascii="Arial" w:hAnsi="Arial" w:cs="Arial"/>
          <w:sz w:val="24"/>
          <w:szCs w:val="24"/>
        </w:rPr>
        <w:br/>
      </w:r>
      <w:r w:rsidR="002D64AD" w:rsidRPr="002D64AD">
        <w:rPr>
          <w:rFonts w:ascii="Arial" w:hAnsi="Arial" w:cs="Arial"/>
          <w:b/>
          <w:sz w:val="24"/>
          <w:szCs w:val="24"/>
        </w:rPr>
        <w:t xml:space="preserve"> </w:t>
      </w: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Pr="00EF570B" w:rsidRDefault="00EF570B" w:rsidP="002D64AD">
      <w:pPr>
        <w:tabs>
          <w:tab w:val="left" w:pos="51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741184" behindDoc="0" locked="0" layoutInCell="1" allowOverlap="1" wp14:anchorId="79169E22" wp14:editId="73BD7A94">
            <wp:simplePos x="0" y="0"/>
            <wp:positionH relativeFrom="page">
              <wp:posOffset>4236711</wp:posOffset>
            </wp:positionH>
            <wp:positionV relativeFrom="paragraph">
              <wp:posOffset>1093856</wp:posOffset>
            </wp:positionV>
            <wp:extent cx="1445260" cy="2538730"/>
            <wp:effectExtent l="0" t="0" r="2540" b="0"/>
            <wp:wrapNone/>
            <wp:docPr id="389" name="Afbeelding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1.jpeg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260" cy="2538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4714861D" wp14:editId="7969D43C">
                <wp:simplePos x="0" y="0"/>
                <wp:positionH relativeFrom="page">
                  <wp:posOffset>871385</wp:posOffset>
                </wp:positionH>
                <wp:positionV relativeFrom="paragraph">
                  <wp:posOffset>1094105</wp:posOffset>
                </wp:positionV>
                <wp:extent cx="1742440" cy="2626995"/>
                <wp:effectExtent l="0" t="0" r="0" b="1905"/>
                <wp:wrapNone/>
                <wp:docPr id="381" name="Groe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2440" cy="2626995"/>
                          <a:chOff x="2572" y="291"/>
                          <a:chExt cx="2744" cy="4137"/>
                        </a:xfrm>
                      </wpg:grpSpPr>
                      <pic:pic xmlns:pic="http://schemas.openxmlformats.org/drawingml/2006/picture">
                        <pic:nvPicPr>
                          <pic:cNvPr id="382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0" y="291"/>
                            <a:ext cx="2396" cy="41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3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2" y="390"/>
                            <a:ext cx="316" cy="3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4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0" y="1934"/>
                            <a:ext cx="258" cy="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5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1711"/>
                            <a:ext cx="147" cy="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6" name="FreeForm 392"/>
                        <wps:cNvSpPr>
                          <a:spLocks noChangeArrowheads="1"/>
                        </wps:cNvSpPr>
                        <wps:spPr bwMode="auto">
                          <a:xfrm>
                            <a:off x="4139" y="1771"/>
                            <a:ext cx="520" cy="449"/>
                          </a:xfrm>
                          <a:custGeom>
                            <a:avLst/>
                            <a:gdLst>
                              <a:gd name="T0" fmla="+- 0 4307 4139"/>
                              <a:gd name="T1" fmla="*/ T0 w 520"/>
                              <a:gd name="T2" fmla="+- 0 1782 1771"/>
                              <a:gd name="T3" fmla="*/ 1782 h 449"/>
                              <a:gd name="T4" fmla="+- 0 4166 4139"/>
                              <a:gd name="T5" fmla="*/ T4 w 520"/>
                              <a:gd name="T6" fmla="+- 0 1782 1771"/>
                              <a:gd name="T7" fmla="*/ 1782 h 449"/>
                              <a:gd name="T8" fmla="+- 0 4240 4139"/>
                              <a:gd name="T9" fmla="*/ T8 w 520"/>
                              <a:gd name="T10" fmla="+- 0 1783 1771"/>
                              <a:gd name="T11" fmla="*/ 1783 h 449"/>
                              <a:gd name="T12" fmla="+- 0 4311 4139"/>
                              <a:gd name="T13" fmla="*/ T12 w 520"/>
                              <a:gd name="T14" fmla="+- 0 1794 1771"/>
                              <a:gd name="T15" fmla="*/ 1794 h 449"/>
                              <a:gd name="T16" fmla="+- 0 4378 4139"/>
                              <a:gd name="T17" fmla="*/ T16 w 520"/>
                              <a:gd name="T18" fmla="+- 0 1816 1771"/>
                              <a:gd name="T19" fmla="*/ 1816 h 449"/>
                              <a:gd name="T20" fmla="+- 0 4440 4139"/>
                              <a:gd name="T21" fmla="*/ T20 w 520"/>
                              <a:gd name="T22" fmla="+- 0 1846 1771"/>
                              <a:gd name="T23" fmla="*/ 1846 h 449"/>
                              <a:gd name="T24" fmla="+- 0 4496 4139"/>
                              <a:gd name="T25" fmla="*/ T24 w 520"/>
                              <a:gd name="T26" fmla="+- 0 1886 1771"/>
                              <a:gd name="T27" fmla="*/ 1886 h 449"/>
                              <a:gd name="T28" fmla="+- 0 4545 4139"/>
                              <a:gd name="T29" fmla="*/ T28 w 520"/>
                              <a:gd name="T30" fmla="+- 0 1934 1771"/>
                              <a:gd name="T31" fmla="*/ 1934 h 449"/>
                              <a:gd name="T32" fmla="+- 0 4585 4139"/>
                              <a:gd name="T33" fmla="*/ T32 w 520"/>
                              <a:gd name="T34" fmla="+- 0 1989 1771"/>
                              <a:gd name="T35" fmla="*/ 1989 h 449"/>
                              <a:gd name="T36" fmla="+- 0 4617 4139"/>
                              <a:gd name="T37" fmla="*/ T36 w 520"/>
                              <a:gd name="T38" fmla="+- 0 2051 1771"/>
                              <a:gd name="T39" fmla="*/ 2051 h 449"/>
                              <a:gd name="T40" fmla="+- 0 4638 4139"/>
                              <a:gd name="T41" fmla="*/ T40 w 520"/>
                              <a:gd name="T42" fmla="+- 0 2120 1771"/>
                              <a:gd name="T43" fmla="*/ 2120 h 449"/>
                              <a:gd name="T44" fmla="+- 0 4647 4139"/>
                              <a:gd name="T45" fmla="*/ T44 w 520"/>
                              <a:gd name="T46" fmla="+- 0 2194 1771"/>
                              <a:gd name="T47" fmla="*/ 2194 h 449"/>
                              <a:gd name="T48" fmla="+- 0 4648 4139"/>
                              <a:gd name="T49" fmla="*/ T48 w 520"/>
                              <a:gd name="T50" fmla="+- 0 2219 1771"/>
                              <a:gd name="T51" fmla="*/ 2219 h 449"/>
                              <a:gd name="T52" fmla="+- 0 4659 4139"/>
                              <a:gd name="T53" fmla="*/ T52 w 520"/>
                              <a:gd name="T54" fmla="+- 0 2219 1771"/>
                              <a:gd name="T55" fmla="*/ 2219 h 449"/>
                              <a:gd name="T56" fmla="+- 0 4658 4139"/>
                              <a:gd name="T57" fmla="*/ T56 w 520"/>
                              <a:gd name="T58" fmla="+- 0 2193 1771"/>
                              <a:gd name="T59" fmla="*/ 2193 h 449"/>
                              <a:gd name="T60" fmla="+- 0 4649 4139"/>
                              <a:gd name="T61" fmla="*/ T60 w 520"/>
                              <a:gd name="T62" fmla="+- 0 2117 1771"/>
                              <a:gd name="T63" fmla="*/ 2117 h 449"/>
                              <a:gd name="T64" fmla="+- 0 4627 4139"/>
                              <a:gd name="T65" fmla="*/ T64 w 520"/>
                              <a:gd name="T66" fmla="+- 0 2047 1771"/>
                              <a:gd name="T67" fmla="*/ 2047 h 449"/>
                              <a:gd name="T68" fmla="+- 0 4595 4139"/>
                              <a:gd name="T69" fmla="*/ T68 w 520"/>
                              <a:gd name="T70" fmla="+- 0 1983 1771"/>
                              <a:gd name="T71" fmla="*/ 1983 h 449"/>
                              <a:gd name="T72" fmla="+- 0 4554 4139"/>
                              <a:gd name="T73" fmla="*/ T72 w 520"/>
                              <a:gd name="T74" fmla="+- 0 1927 1771"/>
                              <a:gd name="T75" fmla="*/ 1927 h 449"/>
                              <a:gd name="T76" fmla="+- 0 4504 4139"/>
                              <a:gd name="T77" fmla="*/ T76 w 520"/>
                              <a:gd name="T78" fmla="+- 0 1877 1771"/>
                              <a:gd name="T79" fmla="*/ 1877 h 449"/>
                              <a:gd name="T80" fmla="+- 0 4446 4139"/>
                              <a:gd name="T81" fmla="*/ T80 w 520"/>
                              <a:gd name="T82" fmla="+- 0 1837 1771"/>
                              <a:gd name="T83" fmla="*/ 1837 h 449"/>
                              <a:gd name="T84" fmla="+- 0 4383 4139"/>
                              <a:gd name="T85" fmla="*/ T84 w 520"/>
                              <a:gd name="T86" fmla="+- 0 1805 1771"/>
                              <a:gd name="T87" fmla="*/ 1805 h 449"/>
                              <a:gd name="T88" fmla="+- 0 4314 4139"/>
                              <a:gd name="T89" fmla="*/ T88 w 520"/>
                              <a:gd name="T90" fmla="+- 0 1783 1771"/>
                              <a:gd name="T91" fmla="*/ 1783 h 449"/>
                              <a:gd name="T92" fmla="+- 0 4307 4139"/>
                              <a:gd name="T93" fmla="*/ T92 w 520"/>
                              <a:gd name="T94" fmla="+- 0 1782 1771"/>
                              <a:gd name="T95" fmla="*/ 1782 h 449"/>
                              <a:gd name="T96" fmla="+- 0 4166 4139"/>
                              <a:gd name="T97" fmla="*/ T96 w 520"/>
                              <a:gd name="T98" fmla="+- 0 1771 1771"/>
                              <a:gd name="T99" fmla="*/ 1771 h 449"/>
                              <a:gd name="T100" fmla="+- 0 4139 4139"/>
                              <a:gd name="T101" fmla="*/ T100 w 520"/>
                              <a:gd name="T102" fmla="+- 0 1773 1771"/>
                              <a:gd name="T103" fmla="*/ 1773 h 449"/>
                              <a:gd name="T104" fmla="+- 0 4141 4139"/>
                              <a:gd name="T105" fmla="*/ T104 w 520"/>
                              <a:gd name="T106" fmla="+- 0 1784 1771"/>
                              <a:gd name="T107" fmla="*/ 1784 h 449"/>
                              <a:gd name="T108" fmla="+- 0 4166 4139"/>
                              <a:gd name="T109" fmla="*/ T108 w 520"/>
                              <a:gd name="T110" fmla="+- 0 1782 1771"/>
                              <a:gd name="T111" fmla="*/ 1782 h 449"/>
                              <a:gd name="T112" fmla="+- 0 4307 4139"/>
                              <a:gd name="T113" fmla="*/ T112 w 520"/>
                              <a:gd name="T114" fmla="+- 0 1782 1771"/>
                              <a:gd name="T115" fmla="*/ 1782 h 449"/>
                              <a:gd name="T116" fmla="+- 0 4241 4139"/>
                              <a:gd name="T117" fmla="*/ T116 w 520"/>
                              <a:gd name="T118" fmla="+- 0 1771 1771"/>
                              <a:gd name="T119" fmla="*/ 1771 h 449"/>
                              <a:gd name="T120" fmla="+- 0 4166 4139"/>
                              <a:gd name="T121" fmla="*/ T120 w 520"/>
                              <a:gd name="T122" fmla="+- 0 1771 1771"/>
                              <a:gd name="T123" fmla="*/ 1771 h 4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520" h="449">
                                <a:moveTo>
                                  <a:pt x="168" y="11"/>
                                </a:moveTo>
                                <a:lnTo>
                                  <a:pt x="27" y="11"/>
                                </a:lnTo>
                                <a:lnTo>
                                  <a:pt x="101" y="12"/>
                                </a:lnTo>
                                <a:lnTo>
                                  <a:pt x="172" y="23"/>
                                </a:lnTo>
                                <a:lnTo>
                                  <a:pt x="239" y="45"/>
                                </a:lnTo>
                                <a:lnTo>
                                  <a:pt x="301" y="75"/>
                                </a:lnTo>
                                <a:lnTo>
                                  <a:pt x="357" y="115"/>
                                </a:lnTo>
                                <a:lnTo>
                                  <a:pt x="406" y="163"/>
                                </a:lnTo>
                                <a:lnTo>
                                  <a:pt x="446" y="218"/>
                                </a:lnTo>
                                <a:lnTo>
                                  <a:pt x="478" y="280"/>
                                </a:lnTo>
                                <a:lnTo>
                                  <a:pt x="499" y="349"/>
                                </a:lnTo>
                                <a:lnTo>
                                  <a:pt x="508" y="423"/>
                                </a:lnTo>
                                <a:lnTo>
                                  <a:pt x="509" y="448"/>
                                </a:lnTo>
                                <a:lnTo>
                                  <a:pt x="520" y="448"/>
                                </a:lnTo>
                                <a:lnTo>
                                  <a:pt x="519" y="422"/>
                                </a:lnTo>
                                <a:lnTo>
                                  <a:pt x="510" y="346"/>
                                </a:lnTo>
                                <a:lnTo>
                                  <a:pt x="488" y="276"/>
                                </a:lnTo>
                                <a:lnTo>
                                  <a:pt x="456" y="212"/>
                                </a:lnTo>
                                <a:lnTo>
                                  <a:pt x="415" y="156"/>
                                </a:lnTo>
                                <a:lnTo>
                                  <a:pt x="365" y="106"/>
                                </a:lnTo>
                                <a:lnTo>
                                  <a:pt x="307" y="66"/>
                                </a:lnTo>
                                <a:lnTo>
                                  <a:pt x="244" y="34"/>
                                </a:lnTo>
                                <a:lnTo>
                                  <a:pt x="175" y="12"/>
                                </a:lnTo>
                                <a:lnTo>
                                  <a:pt x="168" y="11"/>
                                </a:lnTo>
                                <a:close/>
                                <a:moveTo>
                                  <a:pt x="27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13"/>
                                </a:lnTo>
                                <a:lnTo>
                                  <a:pt x="27" y="11"/>
                                </a:lnTo>
                                <a:lnTo>
                                  <a:pt x="168" y="11"/>
                                </a:lnTo>
                                <a:lnTo>
                                  <a:pt x="102" y="0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26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7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4" y="2148"/>
                            <a:ext cx="121" cy="1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88" name="Text Box 394"/>
                        <wps:cNvSpPr txBox="1">
                          <a:spLocks noChangeArrowheads="1"/>
                        </wps:cNvSpPr>
                        <wps:spPr bwMode="auto">
                          <a:xfrm>
                            <a:off x="2661" y="448"/>
                            <a:ext cx="12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0DB" w:rsidRDefault="001110DB">
                              <w:pPr>
                                <w:spacing w:line="218" w:lineRule="exact"/>
                              </w:pPr>
                              <w:r>
                                <w:rPr>
                                  <w:color w:val="1E1A19"/>
                                  <w:w w:val="9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381" o:spid="_x0000_s1187" style="position:absolute;margin-left:68.6pt;margin-top:86.15pt;width:137.2pt;height:206.85pt;z-index:251740160;mso-position-horizontal-relative:page" coordorigin="2572,291" coordsize="2744,41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">
                <v:shape id="Picture 388" o:spid="_x0000_s1188" type="#_x0000_t75" style="position:absolute;left:2920;top:291;width:2396;height:41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tPYLHAAAA3AAAAA8AAABkcnMvZG93bnJldi54bWxEj0FrAjEUhO8F/0N4Qi9Fs25LK1ujFKFQ&#10;6sFWRT2+bp7Zxc3LkkRd/70pFHocZuYbZjLrbCPO5EPtWMFomIEgLp2u2SjYrN8HYxAhImtsHJOC&#10;KwWYTXt3Eyy0u/A3nVfRiAThUKCCKsa2kDKUFVkMQ9cSJ+/gvMWYpDdSe7wkuG1knmXP0mLNaaHC&#10;luYVlcfVySroHl52m+3X6Of0NF/4fP1plnFvlLrvd2+vICJ18T/81/7QCh7HOfyeSUdAT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VtPYLHAAAA3AAAAA8AAAAAAAAAAAAA&#10;AAAAnwIAAGRycy9kb3ducmV2LnhtbFBLBQYAAAAABAAEAPcAAACTAwAAAAA=&#10;">
                  <v:imagedata r:id="rId120" o:title=""/>
                </v:shape>
                <v:shape id="Picture 389" o:spid="_x0000_s1189" type="#_x0000_t75" style="position:absolute;left:2572;top:390;width:316;height: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5CdvFAAAA3AAAAA8AAABkcnMvZG93bnJldi54bWxEj09rwkAUxO8Fv8PyBG91YwUjqasUsSEI&#10;PcT20OMj+/KHZt+G3VWTb+8WCj0OM/MbZncYTS9u5HxnWcFqmYAgrqzuuFHw9fn+vAXhA7LG3jIp&#10;mMjDYT972mGm7Z1Lul1CIyKEfYYK2hCGTEpftWTQL+1AHL3aOoMhStdI7fAe4aaXL0mykQY7jgst&#10;DnRsqfq5XI2C49XluT2nZZhSWX/0p29b1IVSi/n49goi0Bj+w3/tQitYb9fweyYeAb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+QnbxQAAANwAAAAPAAAAAAAAAAAAAAAA&#10;AJ8CAABkcnMvZG93bnJldi54bWxQSwUGAAAAAAQABAD3AAAAkQMAAAAA&#10;">
                  <v:imagedata r:id="rId121" o:title=""/>
                </v:shape>
                <v:shape id="Picture 390" o:spid="_x0000_s1190" type="#_x0000_t75" style="position:absolute;left:4290;top:1934;width:258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mSZTDAAAA3AAAAA8AAABkcnMvZG93bnJldi54bWxEj9GKwjAURN8F/yFcYd807SpSukaRhV0U&#10;H0TdD7g017bY3JQm29S/N4Lg4zAzZ5jVZjCN6KlztWUF6SwBQVxYXXOp4O/yM81AOI+ssbFMCu7k&#10;YLMej1aYaxv4RP3ZlyJC2OWooPK+zaV0RUUG3cy2xNG72s6gj7Irpe4wRLhp5GeSLKXBmuNChS19&#10;V1Tczv9GQWZ+s/1hKftymKfhGNLQ79KtUh+TYfsFwtPg3+FXe6cVzLMFPM/EIy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aZJlMMAAADcAAAADwAAAAAAAAAAAAAAAACf&#10;AgAAZHJzL2Rvd25yZXYueG1sUEsFBgAAAAAEAAQA9wAAAI8DAAAAAA==&#10;">
                  <v:imagedata r:id="rId122" o:title=""/>
                </v:shape>
                <v:shape id="Picture 391" o:spid="_x0000_s1191" type="#_x0000_t75" style="position:absolute;left:4070;top:1711;width:147;height: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IvonFAAAA3AAAAA8AAABkcnMvZG93bnJldi54bWxEj0FrwkAUhO9C/8PyCr1I3bRiCdFVitDi&#10;zWoKvT6zr0lI9m3c3cbor+8KgsdhZr5hFqvBtKIn52vLCl4mCQjiwuqaSwXf+cdzCsIHZI2tZVJw&#10;Jg+r5cNogZm2J95Rvw+liBD2GSqoQugyKX1RkUE/sR1x9H6tMxiidKXUDk8Rblr5miRv0mDNcaHC&#10;jtYVFc3+zyhIx8fPnL7GW/PjmtTr2WHrLk6pp8fhfQ4i0BDu4Vt7oxVM0xlcz8Qj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iL6JxQAAANwAAAAPAAAAAAAAAAAAAAAA&#10;AJ8CAABkcnMvZG93bnJldi54bWxQSwUGAAAAAAQABAD3AAAAkQMAAAAA&#10;">
                  <v:imagedata r:id="rId123" o:title=""/>
                </v:shape>
                <v:shape id="FreeForm 392" o:spid="_x0000_s1192" style="position:absolute;left:4139;top:1771;width:520;height:449;visibility:visible;mso-wrap-style:square;v-text-anchor:top" coordsize="520,4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W8YA&#10;AADcAAAADwAAAGRycy9kb3ducmV2LnhtbESPQWvCQBSE74X+h+UVequbtighuoottBX0oFEP3h7Z&#10;ZxLNvg272xj/fbcgeBxm5htmMutNIzpyvras4HWQgCAurK65VLDbfr2kIHxA1thYJgVX8jCbPj5M&#10;MNP2whvq8lCKCGGfoYIqhDaT0hcVGfQD2xJH72idwRClK6V2eIlw08i3JBlJgzXHhQpb+qyoOOe/&#10;RsEhP34vz8PTz5664YdN165Z0VKp56d+PgYRqA/38K290Are0xH8n4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p2W8YAAADcAAAADwAAAAAAAAAAAAAAAACYAgAAZHJz&#10;L2Rvd25yZXYueG1sUEsFBgAAAAAEAAQA9QAAAIsDAAAAAA==&#10;" path="m168,11l27,11r74,1l172,23r67,22l301,75r56,40l406,163r40,55l478,280r21,69l508,423r1,25l520,448r-1,-26l510,346,488,276,456,212,415,156,365,106,307,66,244,34,175,12r-7,-1xm27,l,2,2,13,27,11r141,l102,,27,xe" fillcolor="#d62626" stroked="f">
                  <v:path o:connecttype="custom" o:connectlocs="168,1782;27,1782;101,1783;172,1794;239,1816;301,1846;357,1886;406,1934;446,1989;478,2051;499,2120;508,2194;509,2219;520,2219;519,2193;510,2117;488,2047;456,1983;415,1927;365,1877;307,1837;244,1805;175,1783;168,1782;27,1771;0,1773;2,1784;27,1782;168,1782;102,1771;27,1771" o:connectangles="0,0,0,0,0,0,0,0,0,0,0,0,0,0,0,0,0,0,0,0,0,0,0,0,0,0,0,0,0,0,0"/>
                </v:shape>
                <v:shape id="Picture 393" o:spid="_x0000_s1193" type="#_x0000_t75" style="position:absolute;left:4594;top:2148;width:121;height:1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vhjPGAAAA3AAAAA8AAABkcnMvZG93bnJldi54bWxEj0GLwjAUhO8L+x/CW/AimqrgSjXKIiiC&#10;7qGuKN4ezdu22LzUJmr990YQPA4z8w0zmTWmFFeqXWFZQa8bgSBOrS44U7D7W3RGIJxH1lhaJgV3&#10;cjCbfn5MMNb2xgldtz4TAcIuRgW591UspUtzMui6tiIO3r+tDfog60zqGm8BbkrZj6KhNFhwWMix&#10;onlO6Wl7MQoW6/tmP2yv1qfzsW2S36R/aKKlUq2v5mcMwlPj3+FXe6UVDEbf8DwTjoCcP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u+GM8YAAADcAAAADwAAAAAAAAAAAAAA&#10;AACfAgAAZHJzL2Rvd25yZXYueG1sUEsFBgAAAAAEAAQA9wAAAJIDAAAAAA==&#10;">
                  <v:imagedata r:id="rId124" o:title=""/>
                </v:shape>
                <v:shape id="Text Box 394" o:spid="_x0000_s1194" type="#_x0000_t202" style="position:absolute;left:2661;top:448;width:12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8wUsEA&#10;AADcAAAADwAAAGRycy9kb3ducmV2LnhtbERPTYvCMBC9C/sfwix401QF0WoUWVwQBLHWwx5nm7EN&#10;NpNuk9X6781B8Ph438t1Z2txo9YbxwpGwwQEceG04VLBOf8ezED4gKyxdkwKHuRhvfroLTHV7s4Z&#10;3U6hFDGEfYoKqhCaVEpfVGTRD11DHLmLay2GCNtS6hbvMdzWcpwkU2nRcGyosKGviorr6d8q2Pxw&#10;tjV/h99jdslMns8T3k+vSvU/u80CRKAuvMUv904rmMzi2ngmHgG5e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+/MFLBAAAA3AAAAA8AAAAAAAAAAAAAAAAAmAIAAGRycy9kb3du&#10;cmV2LnhtbFBLBQYAAAAABAAEAPUAAACGAwAAAAA=&#10;" filled="f" stroked="f">
                  <v:textbox inset="0,0,0,0">
                    <w:txbxContent>
                      <w:p w:rsidR="001110DB" w:rsidRDefault="001110DB">
                        <w:pPr>
                          <w:spacing w:line="218" w:lineRule="exact"/>
                        </w:pPr>
                        <w:r>
                          <w:rPr>
                            <w:color w:val="1E1A19"/>
                            <w:w w:val="98"/>
                          </w:rPr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b/>
          <w:sz w:val="24"/>
          <w:szCs w:val="24"/>
        </w:rPr>
        <w:br/>
        <w:t>4.2.3 Temperatuur instellen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Houdt de schuif vast en                                      </w:t>
      </w:r>
      <w:r>
        <w:rPr>
          <w:rFonts w:ascii="Arial" w:hAnsi="Arial" w:cs="Arial"/>
          <w:sz w:val="24"/>
          <w:szCs w:val="24"/>
        </w:rPr>
        <w:br/>
        <w:t>draai om de temperatuur te</w:t>
      </w:r>
      <w:r>
        <w:rPr>
          <w:rFonts w:ascii="Arial" w:hAnsi="Arial" w:cs="Arial"/>
          <w:sz w:val="24"/>
          <w:szCs w:val="24"/>
        </w:rPr>
        <w:br/>
        <w:t>wijzigen                                                                  Het instellen is voltooid</w:t>
      </w: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BFFE97F" wp14:editId="53AD95F6">
                <wp:simplePos x="0" y="0"/>
                <wp:positionH relativeFrom="column">
                  <wp:posOffset>-80811</wp:posOffset>
                </wp:positionH>
                <wp:positionV relativeFrom="paragraph">
                  <wp:posOffset>24102</wp:posOffset>
                </wp:positionV>
                <wp:extent cx="256319" cy="200660"/>
                <wp:effectExtent l="0" t="0" r="10795" b="27940"/>
                <wp:wrapNone/>
                <wp:docPr id="390" name="Rechthoek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19" cy="200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hthoek 390" o:spid="_x0000_s1026" style="position:absolute;margin-left:-6.35pt;margin-top:1.9pt;width:20.2pt;height:15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" fillcolor="white [3212]" strokecolor="white [3212]" strokeweight="2pt"/>
            </w:pict>
          </mc:Fallback>
        </mc:AlternateContent>
      </w: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55EDCB4" wp14:editId="6345B32A">
                <wp:simplePos x="0" y="0"/>
                <wp:positionH relativeFrom="column">
                  <wp:posOffset>1930868</wp:posOffset>
                </wp:positionH>
                <wp:positionV relativeFrom="paragraph">
                  <wp:posOffset>154912</wp:posOffset>
                </wp:positionV>
                <wp:extent cx="1160891" cy="0"/>
                <wp:effectExtent l="0" t="133350" r="0" b="133350"/>
                <wp:wrapNone/>
                <wp:docPr id="391" name="Rechte verbindingslijn met pijl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891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echte verbindingslijn met pijl 391" o:spid="_x0000_s1026" type="#_x0000_t32" style="position:absolute;margin-left:152.05pt;margin-top:12.2pt;width:91.4pt;height:0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" strokecolor="black [3213]" strokeweight="2.25pt">
                <v:stroke endarrow="open"/>
              </v:shape>
            </w:pict>
          </mc:Fallback>
        </mc:AlternateContent>
      </w: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553981" w:rsidRPr="00553981" w:rsidRDefault="00553981" w:rsidP="002D64AD">
      <w:pPr>
        <w:tabs>
          <w:tab w:val="left" w:pos="51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4.2.4 Timer instellingen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(1)</w:t>
      </w:r>
      <w:r w:rsidR="00E51942">
        <w:rPr>
          <w:rFonts w:ascii="Arial" w:hAnsi="Arial" w:cs="Arial"/>
          <w:sz w:val="24"/>
          <w:szCs w:val="24"/>
        </w:rPr>
        <w:t xml:space="preserve"> Druk op het timer icoontje om in de timer instellingen te geraken.</w:t>
      </w:r>
      <w:r w:rsidR="00E51942">
        <w:rPr>
          <w:rFonts w:ascii="Arial" w:hAnsi="Arial" w:cs="Arial"/>
          <w:sz w:val="24"/>
          <w:szCs w:val="24"/>
        </w:rPr>
        <w:br/>
        <w:t>(2) Druk op ‘’&lt;’’ om terug te keren naar het hoofdmenu.</w:t>
      </w:r>
      <w:r w:rsidR="00E51942">
        <w:rPr>
          <w:rFonts w:ascii="Arial" w:hAnsi="Arial" w:cs="Arial"/>
          <w:sz w:val="24"/>
          <w:szCs w:val="24"/>
        </w:rPr>
        <w:br/>
      </w:r>
    </w:p>
    <w:p w:rsidR="00EF570B" w:rsidRDefault="00E51942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745280" behindDoc="0" locked="0" layoutInCell="1" allowOverlap="1" wp14:anchorId="3E81B4A8" wp14:editId="10FC652E">
            <wp:simplePos x="0" y="0"/>
            <wp:positionH relativeFrom="column">
              <wp:posOffset>-73026</wp:posOffset>
            </wp:positionH>
            <wp:positionV relativeFrom="paragraph">
              <wp:posOffset>62147</wp:posOffset>
            </wp:positionV>
            <wp:extent cx="5210810" cy="3067050"/>
            <wp:effectExtent l="0" t="0" r="8890" b="0"/>
            <wp:wrapNone/>
            <wp:docPr id="395" name="Afbeelding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rinstellingen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81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38CD505" wp14:editId="6CD4E5D3">
                <wp:simplePos x="0" y="0"/>
                <wp:positionH relativeFrom="page">
                  <wp:posOffset>1882775</wp:posOffset>
                </wp:positionH>
                <wp:positionV relativeFrom="paragraph">
                  <wp:posOffset>6389370</wp:posOffset>
                </wp:positionV>
                <wp:extent cx="1405255" cy="2303780"/>
                <wp:effectExtent l="0" t="0" r="0" b="0"/>
                <wp:wrapNone/>
                <wp:docPr id="392" name="Groep 3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405255" cy="2303780"/>
                          <a:chOff x="2965" y="399"/>
                          <a:chExt cx="2213" cy="3628"/>
                        </a:xfrm>
                      </wpg:grpSpPr>
                      <pic:pic xmlns:pic="http://schemas.openxmlformats.org/drawingml/2006/picture">
                        <pic:nvPicPr>
                          <pic:cNvPr id="393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5" y="399"/>
                            <a:ext cx="2212" cy="3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4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1" y="3689"/>
                            <a:ext cx="258" cy="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392" o:spid="_x0000_s1026" style="position:absolute;margin-left:148.25pt;margin-top:503.1pt;width:110.65pt;height:181.4pt;z-index:251744256;mso-position-horizontal-relative:page" coordorigin="2965,399" coordsize="2213,362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">
                <o:lock v:ext="edit" aspectratio="t"/>
                <v:shape id="Picture 413" o:spid="_x0000_s1027" type="#_x0000_t75" style="position:absolute;left:2965;top:399;width:2212;height:3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0/wbGAAAA3AAAAA8AAABkcnMvZG93bnJldi54bWxEj91qwkAUhO+FvsNyCt6ZTSuKplnFn9pq&#10;oRdqH+CQPfmh2bNpdhvTt+8KgpfDzHzDpMve1KKj1lWWFTxFMQjizOqKCwVf591oBsJ5ZI21ZVLw&#10;Rw6Wi4dBiom2Fz5Sd/KFCBB2CSoovW8SKV1WkkEX2YY4eLltDfog20LqFi8Bbmr5HMdTabDisFBi&#10;Q5uSsu/Tr1Hw89p06/n754fZHqzO47dqUtNGqeFjv3oB4an39/CtvdcKxvMxXM+EIyAX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vT/BsYAAADcAAAADwAAAAAAAAAAAAAA&#10;AACfAgAAZHJzL2Rvd25yZXYueG1sUEsFBgAAAAAEAAQA9wAAAJIDAAAAAA==&#10;">
                  <v:imagedata r:id="rId128" o:title=""/>
                </v:shape>
                <v:shape id="Picture 414" o:spid="_x0000_s1028" type="#_x0000_t75" style="position:absolute;left:4351;top:3689;width:258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MdsvGAAAA3AAAAA8AAABkcnMvZG93bnJldi54bWxEj0tvwjAQhO9I/Q/WVuIGDo+2JGAQQuJx&#10;4QBFtMdVvCSBeB3FhqT/vkaq1ONoZr7RzBatKcWDaldYVjDoRyCIU6sLzhScPte9CQjnkTWWlknB&#10;DzlYzF86M0y0bfhAj6PPRICwS1BB7n2VSOnSnAy6vq2Ig3extUEfZJ1JXWMT4KaUwyh6lwYLDgs5&#10;VrTKKb0d70bBwZ0//N5+Vdd4snmLV5et+W5GSnVf2+UUhKfW/4f/2jutYBSP4XkmHAE5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cx2y8YAAADcAAAADwAAAAAAAAAAAAAA&#10;AACfAgAAZHJzL2Rvd25yZXYueG1sUEsFBgAAAAAEAAQA9wAAAJIDAAAAAA==&#10;">
                  <v:imagedata r:id="rId129" o:title=""/>
                </v:shape>
                <w10:wrap anchorx="page"/>
              </v:group>
            </w:pict>
          </mc:Fallback>
        </mc:AlternateContent>
      </w: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51942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A26DD8D" wp14:editId="700E50B9">
                <wp:simplePos x="0" y="0"/>
                <wp:positionH relativeFrom="column">
                  <wp:posOffset>4371920</wp:posOffset>
                </wp:positionH>
                <wp:positionV relativeFrom="paragraph">
                  <wp:posOffset>209274</wp:posOffset>
                </wp:positionV>
                <wp:extent cx="659295" cy="0"/>
                <wp:effectExtent l="0" t="133350" r="0" b="133350"/>
                <wp:wrapNone/>
                <wp:docPr id="396" name="Rechte verbindingslijn met pijl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929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hte verbindingslijn met pijl 396" o:spid="_x0000_s1026" type="#_x0000_t32" style="position:absolute;margin-left:344.25pt;margin-top:16.5pt;width:51.9pt;height: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" strokecolor="black [3213]" strokeweight="2.25pt">
                <v:stroke endarrow="open"/>
              </v:shape>
            </w:pict>
          </mc:Fallback>
        </mc:AlternateContent>
      </w: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F570B" w:rsidRDefault="00EF570B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51942" w:rsidRDefault="00E51942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51942" w:rsidRDefault="00E51942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51942" w:rsidRDefault="00E51942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51942" w:rsidRDefault="00E51942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51942" w:rsidRDefault="00E51942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E51942" w:rsidRPr="00D56DE3" w:rsidRDefault="00D56DE3" w:rsidP="002D64AD">
      <w:pPr>
        <w:tabs>
          <w:tab w:val="left" w:pos="51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Schuif de schakelaar naar </w:t>
      </w:r>
      <w:r>
        <w:rPr>
          <w:rFonts w:ascii="Arial" w:hAnsi="Arial" w:cs="Arial"/>
          <w:b/>
          <w:sz w:val="24"/>
          <w:szCs w:val="24"/>
        </w:rPr>
        <w:t xml:space="preserve">rechts </w:t>
      </w:r>
      <w:r>
        <w:rPr>
          <w:rFonts w:ascii="Arial" w:hAnsi="Arial" w:cs="Arial"/>
          <w:sz w:val="24"/>
          <w:szCs w:val="24"/>
        </w:rPr>
        <w:t>om te timer te starten.</w:t>
      </w: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747328" behindDoc="0" locked="0" layoutInCell="1" allowOverlap="1" wp14:anchorId="6C2AD33D" wp14:editId="41F6B915">
            <wp:simplePos x="0" y="0"/>
            <wp:positionH relativeFrom="column">
              <wp:posOffset>0</wp:posOffset>
            </wp:positionH>
            <wp:positionV relativeFrom="paragraph">
              <wp:posOffset>69215</wp:posOffset>
            </wp:positionV>
            <wp:extent cx="5760720" cy="3388995"/>
            <wp:effectExtent l="0" t="0" r="0" b="1905"/>
            <wp:wrapNone/>
            <wp:docPr id="397" name="Afbeelding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merinstellingen2.png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8C1A44" w:rsidRDefault="008C1A44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Notie: De pomp moet ingeschakeld zijn voordat u een timer kunt instellen!</w:t>
      </w:r>
    </w:p>
    <w:p w:rsidR="005D50CC" w:rsidRDefault="005D50CC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D56DE3" w:rsidRPr="00D56DE3" w:rsidRDefault="00D56DE3" w:rsidP="002D64AD">
      <w:pPr>
        <w:tabs>
          <w:tab w:val="left" w:pos="51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4.2.5 Stille modus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Druk op het ‘’</w:t>
      </w:r>
      <w:r w:rsidR="00DA018A">
        <w:rPr>
          <w:rFonts w:ascii="Arial" w:hAnsi="Arial" w:cs="Arial"/>
          <w:sz w:val="24"/>
          <w:szCs w:val="24"/>
        </w:rPr>
        <w:t>luidspreker</w:t>
      </w:r>
      <w:r>
        <w:rPr>
          <w:rFonts w:ascii="Arial" w:hAnsi="Arial" w:cs="Arial"/>
          <w:sz w:val="24"/>
          <w:szCs w:val="24"/>
        </w:rPr>
        <w:t>’</w:t>
      </w:r>
      <w:r w:rsidR="0091423F">
        <w:rPr>
          <w:rFonts w:ascii="Arial" w:hAnsi="Arial" w:cs="Arial"/>
          <w:sz w:val="24"/>
          <w:szCs w:val="24"/>
        </w:rPr>
        <w:t>’ icoontje om de stille mode in</w:t>
      </w:r>
      <w:r>
        <w:rPr>
          <w:rFonts w:ascii="Arial" w:hAnsi="Arial" w:cs="Arial"/>
          <w:sz w:val="24"/>
          <w:szCs w:val="24"/>
        </w:rPr>
        <w:t xml:space="preserve"> of uit te schakelen.</w:t>
      </w: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748352" behindDoc="0" locked="0" layoutInCell="1" allowOverlap="1" wp14:anchorId="2FC86A66" wp14:editId="36A69B01">
            <wp:simplePos x="0" y="0"/>
            <wp:positionH relativeFrom="column">
              <wp:posOffset>229870</wp:posOffset>
            </wp:positionH>
            <wp:positionV relativeFrom="paragraph">
              <wp:posOffset>161428</wp:posOffset>
            </wp:positionV>
            <wp:extent cx="5077460" cy="3048000"/>
            <wp:effectExtent l="0" t="0" r="8890" b="0"/>
            <wp:wrapNone/>
            <wp:docPr id="398" name="Afbeelding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einstellingen.png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46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D56DE3" w:rsidRDefault="00795F30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In normale modus                                                 in stille modus</w:t>
      </w:r>
    </w:p>
    <w:p w:rsidR="00D56DE3" w:rsidRDefault="00D56DE3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795F30" w:rsidRDefault="00795F30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749376" behindDoc="0" locked="0" layoutInCell="1" allowOverlap="1" wp14:anchorId="7A09F634" wp14:editId="6B3733E1">
            <wp:simplePos x="0" y="0"/>
            <wp:positionH relativeFrom="column">
              <wp:posOffset>87630</wp:posOffset>
            </wp:positionH>
            <wp:positionV relativeFrom="paragraph">
              <wp:posOffset>504190</wp:posOffset>
            </wp:positionV>
            <wp:extent cx="5182235" cy="3762375"/>
            <wp:effectExtent l="0" t="0" r="0" b="9525"/>
            <wp:wrapNone/>
            <wp:docPr id="399" name="Afbeelding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tetimer.png"/>
                    <pic:cNvPicPr/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23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sz w:val="24"/>
          <w:szCs w:val="24"/>
        </w:rPr>
        <w:br/>
        <w:t xml:space="preserve">4.2.6 Timer van de </w:t>
      </w:r>
      <w:r w:rsidR="0091423F">
        <w:rPr>
          <w:rFonts w:ascii="Arial" w:hAnsi="Arial" w:cs="Arial"/>
          <w:b/>
          <w:sz w:val="24"/>
          <w:szCs w:val="24"/>
        </w:rPr>
        <w:t>‘</w:t>
      </w:r>
      <w:proofErr w:type="spellStart"/>
      <w:r>
        <w:rPr>
          <w:rFonts w:ascii="Arial" w:hAnsi="Arial" w:cs="Arial"/>
          <w:b/>
          <w:sz w:val="24"/>
          <w:szCs w:val="24"/>
        </w:rPr>
        <w:t>mute</w:t>
      </w:r>
      <w:proofErr w:type="spellEnd"/>
      <w:r w:rsidR="0091423F">
        <w:rPr>
          <w:rFonts w:ascii="Arial" w:hAnsi="Arial" w:cs="Arial"/>
          <w:b/>
          <w:sz w:val="24"/>
          <w:szCs w:val="24"/>
        </w:rPr>
        <w:t>’</w:t>
      </w:r>
      <w:r>
        <w:rPr>
          <w:rFonts w:ascii="Arial" w:hAnsi="Arial" w:cs="Arial"/>
          <w:b/>
          <w:sz w:val="24"/>
          <w:szCs w:val="24"/>
        </w:rPr>
        <w:t xml:space="preserve"> functionaliteit</w:t>
      </w:r>
    </w:p>
    <w:p w:rsidR="00795F30" w:rsidRDefault="00795F30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795F30" w:rsidRDefault="00795F30" w:rsidP="002D64AD">
      <w:pPr>
        <w:tabs>
          <w:tab w:val="left" w:pos="513"/>
        </w:tabs>
        <w:rPr>
          <w:rFonts w:ascii="Arial" w:hAnsi="Arial" w:cs="Arial"/>
          <w:b/>
          <w:noProof/>
          <w:sz w:val="24"/>
          <w:szCs w:val="24"/>
          <w:lang w:eastAsia="nl-NL"/>
        </w:rPr>
      </w:pPr>
    </w:p>
    <w:p w:rsidR="00795F30" w:rsidRDefault="00795F30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795F30" w:rsidRDefault="00795F30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795F30" w:rsidRDefault="00795F30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795F30" w:rsidRDefault="00795F30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795F30" w:rsidRDefault="00795F30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795F30" w:rsidRDefault="00795F30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795F30" w:rsidRDefault="00795F30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795F30" w:rsidRDefault="00795F30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795F30" w:rsidRDefault="00795F30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795F30" w:rsidRDefault="00795F30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795F30" w:rsidRPr="001D7B4A" w:rsidRDefault="00795F30" w:rsidP="002D64AD">
      <w:pPr>
        <w:tabs>
          <w:tab w:val="left" w:pos="513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4.2.7 Temperatuur curve</w:t>
      </w:r>
      <w:r w:rsidR="001D7B4A">
        <w:rPr>
          <w:rFonts w:ascii="Arial" w:hAnsi="Arial" w:cs="Arial"/>
          <w:b/>
          <w:sz w:val="24"/>
          <w:szCs w:val="24"/>
        </w:rPr>
        <w:br/>
      </w:r>
      <w:r w:rsidR="001D7B4A">
        <w:rPr>
          <w:rFonts w:ascii="Arial" w:hAnsi="Arial" w:cs="Arial"/>
          <w:sz w:val="24"/>
          <w:szCs w:val="24"/>
        </w:rPr>
        <w:t>A. Het is mogelijk om tot 30 dagen informatie te krijgen over het temperatuurverloop van uw pomp.</w:t>
      </w:r>
      <w:r w:rsidR="001D7B4A">
        <w:rPr>
          <w:rFonts w:ascii="Arial" w:hAnsi="Arial" w:cs="Arial"/>
          <w:sz w:val="24"/>
          <w:szCs w:val="24"/>
        </w:rPr>
        <w:br/>
        <w:t>B. Met behulp van twee vingers kunt u gemakkelijk in- en uitzoomen in de temperatuurcurve.</w:t>
      </w:r>
    </w:p>
    <w:p w:rsidR="00795F30" w:rsidRDefault="00575FB5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753472" behindDoc="0" locked="0" layoutInCell="1" allowOverlap="1" wp14:anchorId="5843895B" wp14:editId="31F95A53">
            <wp:simplePos x="0" y="0"/>
            <wp:positionH relativeFrom="column">
              <wp:posOffset>317638</wp:posOffset>
            </wp:positionH>
            <wp:positionV relativeFrom="paragraph">
              <wp:posOffset>149639</wp:posOffset>
            </wp:positionV>
            <wp:extent cx="1504950" cy="2428875"/>
            <wp:effectExtent l="0" t="0" r="0" b="9525"/>
            <wp:wrapNone/>
            <wp:docPr id="420" name="Afbeelding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curve.png"/>
                    <pic:cNvPicPr/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A8E">
        <w:rPr>
          <w:rFonts w:ascii="Arial" w:hAnsi="Arial" w:cs="Arial"/>
          <w:b/>
          <w:noProof/>
          <w:sz w:val="24"/>
          <w:szCs w:val="24"/>
          <w:lang w:eastAsia="nl-NL"/>
        </w:rPr>
        <w:drawing>
          <wp:anchor distT="0" distB="0" distL="114300" distR="114300" simplePos="0" relativeHeight="251751424" behindDoc="0" locked="0" layoutInCell="1" allowOverlap="1" wp14:anchorId="1A461368" wp14:editId="0D6331C2">
            <wp:simplePos x="0" y="0"/>
            <wp:positionH relativeFrom="column">
              <wp:posOffset>2906781</wp:posOffset>
            </wp:positionH>
            <wp:positionV relativeFrom="paragraph">
              <wp:posOffset>203200</wp:posOffset>
            </wp:positionV>
            <wp:extent cx="3162300" cy="2098675"/>
            <wp:effectExtent l="0" t="0" r="0" b="0"/>
            <wp:wrapNone/>
            <wp:docPr id="416" name="Afbeelding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face curve.png"/>
                    <pic:cNvPicPr/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7B4A"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4870BDA2" wp14:editId="2827CF3D">
                <wp:simplePos x="0" y="0"/>
                <wp:positionH relativeFrom="page">
                  <wp:posOffset>3643630</wp:posOffset>
                </wp:positionH>
                <wp:positionV relativeFrom="paragraph">
                  <wp:posOffset>6280785</wp:posOffset>
                </wp:positionV>
                <wp:extent cx="2134870" cy="1402715"/>
                <wp:effectExtent l="14605" t="10795" r="3175" b="0"/>
                <wp:wrapNone/>
                <wp:docPr id="400" name="Groep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34870" cy="1402715"/>
                          <a:chOff x="5738" y="182"/>
                          <a:chExt cx="3362" cy="2209"/>
                        </a:xfrm>
                      </wpg:grpSpPr>
                      <pic:pic xmlns:pic="http://schemas.openxmlformats.org/drawingml/2006/picture">
                        <pic:nvPicPr>
                          <pic:cNvPr id="401" name="Picture 4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3" y="555"/>
                            <a:ext cx="3287" cy="18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2" name="FreeForm 487"/>
                        <wps:cNvSpPr>
                          <a:spLocks noChangeArrowheads="1"/>
                        </wps:cNvSpPr>
                        <wps:spPr bwMode="auto">
                          <a:xfrm>
                            <a:off x="-156" y="7083"/>
                            <a:ext cx="312" cy="312"/>
                          </a:xfrm>
                          <a:custGeom>
                            <a:avLst/>
                            <a:gdLst>
                              <a:gd name="T0" fmla="+- 0 5897 -156"/>
                              <a:gd name="T1" fmla="*/ T0 w 312"/>
                              <a:gd name="T2" fmla="+- 0 185 7083"/>
                              <a:gd name="T3" fmla="*/ 185 h 312"/>
                              <a:gd name="T4" fmla="+- 0 5957 -156"/>
                              <a:gd name="T5" fmla="*/ T4 w 312"/>
                              <a:gd name="T6" fmla="+- 0 197 7083"/>
                              <a:gd name="T7" fmla="*/ 197 h 312"/>
                              <a:gd name="T8" fmla="+- 0 6007 -156"/>
                              <a:gd name="T9" fmla="*/ T8 w 312"/>
                              <a:gd name="T10" fmla="+- 0 231 7083"/>
                              <a:gd name="T11" fmla="*/ 231 h 312"/>
                              <a:gd name="T12" fmla="+- 0 6040 -156"/>
                              <a:gd name="T13" fmla="*/ T12 w 312"/>
                              <a:gd name="T14" fmla="+- 0 280 7083"/>
                              <a:gd name="T15" fmla="*/ 280 h 312"/>
                              <a:gd name="T16" fmla="+- 0 6053 -156"/>
                              <a:gd name="T17" fmla="*/ T16 w 312"/>
                              <a:gd name="T18" fmla="+- 0 341 7083"/>
                              <a:gd name="T19" fmla="*/ 341 h 312"/>
                              <a:gd name="T20" fmla="+- 0 6040 -156"/>
                              <a:gd name="T21" fmla="*/ T20 w 312"/>
                              <a:gd name="T22" fmla="+- 0 401 7083"/>
                              <a:gd name="T23" fmla="*/ 401 h 312"/>
                              <a:gd name="T24" fmla="+- 0 6007 -156"/>
                              <a:gd name="T25" fmla="*/ T24 w 312"/>
                              <a:gd name="T26" fmla="+- 0 451 7083"/>
                              <a:gd name="T27" fmla="*/ 451 h 312"/>
                              <a:gd name="T28" fmla="+- 0 5957 -156"/>
                              <a:gd name="T29" fmla="*/ T28 w 312"/>
                              <a:gd name="T30" fmla="+- 0 484 7083"/>
                              <a:gd name="T31" fmla="*/ 484 h 312"/>
                              <a:gd name="T32" fmla="+- 0 5897 -156"/>
                              <a:gd name="T33" fmla="*/ T32 w 312"/>
                              <a:gd name="T34" fmla="+- 0 497 7083"/>
                              <a:gd name="T35" fmla="*/ 497 h 312"/>
                              <a:gd name="T36" fmla="+- 0 5836 -156"/>
                              <a:gd name="T37" fmla="*/ T36 w 312"/>
                              <a:gd name="T38" fmla="+- 0 484 7083"/>
                              <a:gd name="T39" fmla="*/ 484 h 312"/>
                              <a:gd name="T40" fmla="+- 0 5787 -156"/>
                              <a:gd name="T41" fmla="*/ T40 w 312"/>
                              <a:gd name="T42" fmla="+- 0 451 7083"/>
                              <a:gd name="T43" fmla="*/ 451 h 312"/>
                              <a:gd name="T44" fmla="+- 0 5753 -156"/>
                              <a:gd name="T45" fmla="*/ T44 w 312"/>
                              <a:gd name="T46" fmla="+- 0 401 7083"/>
                              <a:gd name="T47" fmla="*/ 401 h 312"/>
                              <a:gd name="T48" fmla="+- 0 5741 -156"/>
                              <a:gd name="T49" fmla="*/ T48 w 312"/>
                              <a:gd name="T50" fmla="+- 0 341 7083"/>
                              <a:gd name="T51" fmla="*/ 341 h 312"/>
                              <a:gd name="T52" fmla="+- 0 5753 -156"/>
                              <a:gd name="T53" fmla="*/ T52 w 312"/>
                              <a:gd name="T54" fmla="+- 0 280 7083"/>
                              <a:gd name="T55" fmla="*/ 280 h 312"/>
                              <a:gd name="T56" fmla="+- 0 5787 -156"/>
                              <a:gd name="T57" fmla="*/ T56 w 312"/>
                              <a:gd name="T58" fmla="+- 0 231 7083"/>
                              <a:gd name="T59" fmla="*/ 231 h 312"/>
                              <a:gd name="T60" fmla="+- 0 5836 -156"/>
                              <a:gd name="T61" fmla="*/ T60 w 312"/>
                              <a:gd name="T62" fmla="+- 0 197 7083"/>
                              <a:gd name="T63" fmla="*/ 197 h 312"/>
                              <a:gd name="T64" fmla="+- 0 5897 -156"/>
                              <a:gd name="T65" fmla="*/ T64 w 312"/>
                              <a:gd name="T66" fmla="+- 0 185 7083"/>
                              <a:gd name="T67" fmla="*/ 185 h 312"/>
                              <a:gd name="T68" fmla="+- 0 5897 -156"/>
                              <a:gd name="T69" fmla="*/ T68 w 312"/>
                              <a:gd name="T70" fmla="+- 0 185 7083"/>
                              <a:gd name="T71" fmla="*/ 185 h 312"/>
                              <a:gd name="T72" fmla="+- 0 5957 -156"/>
                              <a:gd name="T73" fmla="*/ T72 w 312"/>
                              <a:gd name="T74" fmla="+- 0 197 7083"/>
                              <a:gd name="T75" fmla="*/ 197 h 312"/>
                              <a:gd name="T76" fmla="+- 0 6007 -156"/>
                              <a:gd name="T77" fmla="*/ T76 w 312"/>
                              <a:gd name="T78" fmla="+- 0 231 7083"/>
                              <a:gd name="T79" fmla="*/ 231 h 312"/>
                              <a:gd name="T80" fmla="+- 0 6040 -156"/>
                              <a:gd name="T81" fmla="*/ T80 w 312"/>
                              <a:gd name="T82" fmla="+- 0 280 7083"/>
                              <a:gd name="T83" fmla="*/ 280 h 312"/>
                              <a:gd name="T84" fmla="+- 0 6053 -156"/>
                              <a:gd name="T85" fmla="*/ T84 w 312"/>
                              <a:gd name="T86" fmla="+- 0 341 7083"/>
                              <a:gd name="T87" fmla="*/ 341 h 312"/>
                              <a:gd name="T88" fmla="+- 0 6040 -156"/>
                              <a:gd name="T89" fmla="*/ T88 w 312"/>
                              <a:gd name="T90" fmla="+- 0 401 7083"/>
                              <a:gd name="T91" fmla="*/ 401 h 312"/>
                              <a:gd name="T92" fmla="+- 0 6007 -156"/>
                              <a:gd name="T93" fmla="*/ T92 w 312"/>
                              <a:gd name="T94" fmla="+- 0 451 7083"/>
                              <a:gd name="T95" fmla="*/ 451 h 312"/>
                              <a:gd name="T96" fmla="+- 0 5957 -156"/>
                              <a:gd name="T97" fmla="*/ T96 w 312"/>
                              <a:gd name="T98" fmla="+- 0 484 7083"/>
                              <a:gd name="T99" fmla="*/ 484 h 312"/>
                              <a:gd name="T100" fmla="+- 0 5897 -156"/>
                              <a:gd name="T101" fmla="*/ T100 w 312"/>
                              <a:gd name="T102" fmla="+- 0 497 7083"/>
                              <a:gd name="T103" fmla="*/ 497 h 312"/>
                              <a:gd name="T104" fmla="+- 0 5836 -156"/>
                              <a:gd name="T105" fmla="*/ T104 w 312"/>
                              <a:gd name="T106" fmla="+- 0 484 7083"/>
                              <a:gd name="T107" fmla="*/ 484 h 312"/>
                              <a:gd name="T108" fmla="+- 0 5787 -156"/>
                              <a:gd name="T109" fmla="*/ T108 w 312"/>
                              <a:gd name="T110" fmla="+- 0 451 7083"/>
                              <a:gd name="T111" fmla="*/ 451 h 312"/>
                              <a:gd name="T112" fmla="+- 0 5753 -156"/>
                              <a:gd name="T113" fmla="*/ T112 w 312"/>
                              <a:gd name="T114" fmla="+- 0 401 7083"/>
                              <a:gd name="T115" fmla="*/ 401 h 312"/>
                              <a:gd name="T116" fmla="+- 0 5741 -156"/>
                              <a:gd name="T117" fmla="*/ T116 w 312"/>
                              <a:gd name="T118" fmla="+- 0 341 7083"/>
                              <a:gd name="T119" fmla="*/ 341 h 312"/>
                              <a:gd name="T120" fmla="+- 0 5753 -156"/>
                              <a:gd name="T121" fmla="*/ T120 w 312"/>
                              <a:gd name="T122" fmla="+- 0 280 7083"/>
                              <a:gd name="T123" fmla="*/ 280 h 312"/>
                              <a:gd name="T124" fmla="+- 0 5787 -156"/>
                              <a:gd name="T125" fmla="*/ T124 w 312"/>
                              <a:gd name="T126" fmla="+- 0 231 7083"/>
                              <a:gd name="T127" fmla="*/ 231 h 312"/>
                              <a:gd name="T128" fmla="+- 0 5836 -156"/>
                              <a:gd name="T129" fmla="*/ T128 w 312"/>
                              <a:gd name="T130" fmla="+- 0 197 7083"/>
                              <a:gd name="T131" fmla="*/ 197 h 312"/>
                              <a:gd name="T132" fmla="+- 0 5897 -156"/>
                              <a:gd name="T133" fmla="*/ T132 w 312"/>
                              <a:gd name="T134" fmla="+- 0 185 7083"/>
                              <a:gd name="T135" fmla="*/ 185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12" h="312">
                                <a:moveTo>
                                  <a:pt x="6053" y="-6898"/>
                                </a:moveTo>
                                <a:lnTo>
                                  <a:pt x="6113" y="-6886"/>
                                </a:lnTo>
                                <a:lnTo>
                                  <a:pt x="6163" y="-6852"/>
                                </a:lnTo>
                                <a:lnTo>
                                  <a:pt x="6196" y="-6803"/>
                                </a:lnTo>
                                <a:lnTo>
                                  <a:pt x="6209" y="-6742"/>
                                </a:lnTo>
                                <a:lnTo>
                                  <a:pt x="6196" y="-6682"/>
                                </a:lnTo>
                                <a:lnTo>
                                  <a:pt x="6163" y="-6632"/>
                                </a:lnTo>
                                <a:lnTo>
                                  <a:pt x="6113" y="-6599"/>
                                </a:lnTo>
                                <a:lnTo>
                                  <a:pt x="6053" y="-6586"/>
                                </a:lnTo>
                                <a:lnTo>
                                  <a:pt x="5992" y="-6599"/>
                                </a:lnTo>
                                <a:lnTo>
                                  <a:pt x="5943" y="-6632"/>
                                </a:lnTo>
                                <a:lnTo>
                                  <a:pt x="5909" y="-6682"/>
                                </a:lnTo>
                                <a:lnTo>
                                  <a:pt x="5897" y="-6742"/>
                                </a:lnTo>
                                <a:lnTo>
                                  <a:pt x="5909" y="-6803"/>
                                </a:lnTo>
                                <a:lnTo>
                                  <a:pt x="5943" y="-6852"/>
                                </a:lnTo>
                                <a:lnTo>
                                  <a:pt x="5992" y="-6886"/>
                                </a:lnTo>
                                <a:lnTo>
                                  <a:pt x="6053" y="-6898"/>
                                </a:lnTo>
                                <a:close/>
                                <a:moveTo>
                                  <a:pt x="6053" y="-6898"/>
                                </a:moveTo>
                                <a:lnTo>
                                  <a:pt x="6113" y="-6886"/>
                                </a:lnTo>
                                <a:lnTo>
                                  <a:pt x="6163" y="-6852"/>
                                </a:lnTo>
                                <a:lnTo>
                                  <a:pt x="6196" y="-6803"/>
                                </a:lnTo>
                                <a:lnTo>
                                  <a:pt x="6209" y="-6742"/>
                                </a:lnTo>
                                <a:lnTo>
                                  <a:pt x="6196" y="-6682"/>
                                </a:lnTo>
                                <a:lnTo>
                                  <a:pt x="6163" y="-6632"/>
                                </a:lnTo>
                                <a:lnTo>
                                  <a:pt x="6113" y="-6599"/>
                                </a:lnTo>
                                <a:lnTo>
                                  <a:pt x="6053" y="-6586"/>
                                </a:lnTo>
                                <a:lnTo>
                                  <a:pt x="5992" y="-6599"/>
                                </a:lnTo>
                                <a:lnTo>
                                  <a:pt x="5943" y="-6632"/>
                                </a:lnTo>
                                <a:lnTo>
                                  <a:pt x="5909" y="-6682"/>
                                </a:lnTo>
                                <a:lnTo>
                                  <a:pt x="5897" y="-6742"/>
                                </a:lnTo>
                                <a:lnTo>
                                  <a:pt x="5909" y="-6803"/>
                                </a:lnTo>
                                <a:lnTo>
                                  <a:pt x="5943" y="-6852"/>
                                </a:lnTo>
                                <a:lnTo>
                                  <a:pt x="5992" y="-6886"/>
                                </a:lnTo>
                                <a:lnTo>
                                  <a:pt x="6053" y="-689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743">
                            <a:solidFill>
                              <a:srgbClr val="1E1A1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488"/>
                        <wps:cNvCnPr/>
                        <wps:spPr bwMode="auto">
                          <a:xfrm>
                            <a:off x="8128" y="268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9151">
                            <a:solidFill>
                              <a:srgbClr val="0C0D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FreeForm 489"/>
                        <wps:cNvSpPr>
                          <a:spLocks noChangeArrowheads="1"/>
                        </wps:cNvSpPr>
                        <wps:spPr bwMode="auto">
                          <a:xfrm>
                            <a:off x="8091" y="467"/>
                            <a:ext cx="74" cy="74"/>
                          </a:xfrm>
                          <a:custGeom>
                            <a:avLst/>
                            <a:gdLst>
                              <a:gd name="T0" fmla="+- 0 8091 8091"/>
                              <a:gd name="T1" fmla="*/ T0 w 74"/>
                              <a:gd name="T2" fmla="+- 0 467 467"/>
                              <a:gd name="T3" fmla="*/ 467 h 74"/>
                              <a:gd name="T4" fmla="+- 0 8127 8091"/>
                              <a:gd name="T5" fmla="*/ T4 w 74"/>
                              <a:gd name="T6" fmla="+- 0 540 467"/>
                              <a:gd name="T7" fmla="*/ 540 h 74"/>
                              <a:gd name="T8" fmla="+- 0 8164 8091"/>
                              <a:gd name="T9" fmla="*/ T8 w 74"/>
                              <a:gd name="T10" fmla="+- 0 467 467"/>
                              <a:gd name="T11" fmla="*/ 467 h 74"/>
                              <a:gd name="T12" fmla="+- 0 8091 8091"/>
                              <a:gd name="T13" fmla="*/ T12 w 74"/>
                              <a:gd name="T14" fmla="+- 0 467 467"/>
                              <a:gd name="T15" fmla="*/ 467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" h="74">
                                <a:moveTo>
                                  <a:pt x="0" y="0"/>
                                </a:moveTo>
                                <a:lnTo>
                                  <a:pt x="36" y="73"/>
                                </a:lnTo>
                                <a:lnTo>
                                  <a:pt x="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0" y="1772"/>
                            <a:ext cx="296" cy="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6" name="Line 491"/>
                        <wps:cNvCnPr/>
                        <wps:spPr bwMode="auto">
                          <a:xfrm>
                            <a:off x="6146" y="733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9151">
                            <a:solidFill>
                              <a:srgbClr val="0C0D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FreeForm 492"/>
                        <wps:cNvSpPr>
                          <a:spLocks noChangeArrowheads="1"/>
                        </wps:cNvSpPr>
                        <wps:spPr bwMode="auto">
                          <a:xfrm>
                            <a:off x="6074" y="696"/>
                            <a:ext cx="74" cy="74"/>
                          </a:xfrm>
                          <a:custGeom>
                            <a:avLst/>
                            <a:gdLst>
                              <a:gd name="T0" fmla="+- 0 6148 6074"/>
                              <a:gd name="T1" fmla="*/ T0 w 74"/>
                              <a:gd name="T2" fmla="+- 0 696 696"/>
                              <a:gd name="T3" fmla="*/ 696 h 74"/>
                              <a:gd name="T4" fmla="+- 0 6074 6074"/>
                              <a:gd name="T5" fmla="*/ T4 w 74"/>
                              <a:gd name="T6" fmla="+- 0 731 696"/>
                              <a:gd name="T7" fmla="*/ 731 h 74"/>
                              <a:gd name="T8" fmla="+- 0 6147 6074"/>
                              <a:gd name="T9" fmla="*/ T8 w 74"/>
                              <a:gd name="T10" fmla="+- 0 769 696"/>
                              <a:gd name="T11" fmla="*/ 769 h 74"/>
                              <a:gd name="T12" fmla="+- 0 6148 6074"/>
                              <a:gd name="T13" fmla="*/ T12 w 74"/>
                              <a:gd name="T14" fmla="+- 0 696 696"/>
                              <a:gd name="T15" fmla="*/ 696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" h="74">
                                <a:moveTo>
                                  <a:pt x="74" y="0"/>
                                </a:moveTo>
                                <a:lnTo>
                                  <a:pt x="0" y="35"/>
                                </a:lnTo>
                                <a:lnTo>
                                  <a:pt x="73" y="73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Line 493"/>
                        <wps:cNvCnPr/>
                        <wps:spPr bwMode="auto">
                          <a:xfrm>
                            <a:off x="6443" y="1005"/>
                            <a:ext cx="201" cy="0"/>
                          </a:xfrm>
                          <a:prstGeom prst="line">
                            <a:avLst/>
                          </a:prstGeom>
                          <a:noFill/>
                          <a:ln w="19151">
                            <a:solidFill>
                              <a:srgbClr val="0C0D0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FreeForm 494"/>
                        <wps:cNvSpPr>
                          <a:spLocks noChangeArrowheads="1"/>
                        </wps:cNvSpPr>
                        <wps:spPr bwMode="auto">
                          <a:xfrm>
                            <a:off x="6371" y="967"/>
                            <a:ext cx="74" cy="74"/>
                          </a:xfrm>
                          <a:custGeom>
                            <a:avLst/>
                            <a:gdLst>
                              <a:gd name="T0" fmla="+- 0 6445 6371"/>
                              <a:gd name="T1" fmla="*/ T0 w 74"/>
                              <a:gd name="T2" fmla="+- 0 967 967"/>
                              <a:gd name="T3" fmla="*/ 967 h 74"/>
                              <a:gd name="T4" fmla="+- 0 6371 6371"/>
                              <a:gd name="T5" fmla="*/ T4 w 74"/>
                              <a:gd name="T6" fmla="+- 0 1003 967"/>
                              <a:gd name="T7" fmla="*/ 1003 h 74"/>
                              <a:gd name="T8" fmla="+- 0 6444 6371"/>
                              <a:gd name="T9" fmla="*/ T8 w 74"/>
                              <a:gd name="T10" fmla="+- 0 1041 967"/>
                              <a:gd name="T11" fmla="*/ 1041 h 74"/>
                              <a:gd name="T12" fmla="+- 0 6445 6371"/>
                              <a:gd name="T13" fmla="*/ T12 w 74"/>
                              <a:gd name="T14" fmla="+- 0 967 967"/>
                              <a:gd name="T15" fmla="*/ 967 h 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74" h="74">
                                <a:moveTo>
                                  <a:pt x="74" y="0"/>
                                </a:moveTo>
                                <a:lnTo>
                                  <a:pt x="0" y="36"/>
                                </a:lnTo>
                                <a:lnTo>
                                  <a:pt x="73" y="74"/>
                                </a:lnTo>
                                <a:lnTo>
                                  <a:pt x="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0D0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9" y="1573"/>
                            <a:ext cx="379" cy="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3" y="919"/>
                            <a:ext cx="214" cy="2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2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5836" y="248"/>
                            <a:ext cx="121" cy="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0DB" w:rsidRDefault="001110DB">
                              <w:pPr>
                                <w:spacing w:line="218" w:lineRule="exact"/>
                              </w:pPr>
                              <w:r>
                                <w:rPr>
                                  <w:color w:val="1E1A19"/>
                                  <w:w w:val="9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3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6395" y="672"/>
                            <a:ext cx="671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0DB" w:rsidRDefault="001110DB">
                              <w:pPr>
                                <w:spacing w:before="85"/>
                                <w:ind w:left="297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4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8159" y="1131"/>
                            <a:ext cx="895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0DB" w:rsidRDefault="001110DB">
                              <w:pPr>
                                <w:spacing w:before="110"/>
                                <w:rPr>
                                  <w:sz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5" name="Text Box 500"/>
                        <wps:cNvSpPr txBox="1">
                          <a:spLocks noChangeArrowheads="1"/>
                        </wps:cNvSpPr>
                        <wps:spPr bwMode="auto">
                          <a:xfrm>
                            <a:off x="6398" y="2049"/>
                            <a:ext cx="2185" cy="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10DB" w:rsidRDefault="001110DB">
                              <w:pPr>
                                <w:spacing w:line="158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color w:val="010202"/>
                                  <w:sz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400" o:spid="_x0000_s1195" style="position:absolute;margin-left:286.9pt;margin-top:494.55pt;width:168.1pt;height:110.45pt;z-index:-251566080;mso-position-horizontal-relative:page" coordorigin="5738,182" coordsize="3362,22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">
                <v:shape id="Picture 486" o:spid="_x0000_s1196" type="#_x0000_t75" style="position:absolute;left:5813;top:555;width:3287;height:1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QkjLHAAAA3AAAAA8AAABkcnMvZG93bnJldi54bWxEj0FrwkAUhO8F/8PyCr01u0qRGl2liKWl&#10;tIfYUPT2yD6TYPZtyK4a++tdQfA4zMw3zGzR20YcqfO1Yw3DRIEgLpypudSQ/74/v4LwAdlg45g0&#10;nMnDYj54mGFq3IkzOq5DKSKEfYoaqhDaVEpfVGTRJ64ljt7OdRZDlF0pTYenCLeNHCk1lhZrjgsV&#10;trSsqNivD1ZDVuzz/834b5IfVh/fP1n+dVZb1PrpsX+bggjUh3v41v40Gl7UEK5n4hGQ8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qQkjLHAAAA3AAAAA8AAAAAAAAAAAAA&#10;AAAAnwIAAGRycy9kb3ducmV2LnhtbFBLBQYAAAAABAAEAPcAAACTAwAAAAA=&#10;">
                  <v:imagedata r:id="rId139" o:title=""/>
                </v:shape>
                <v:shape id="FreeForm 487" o:spid="_x0000_s1197" style="position:absolute;left:-156;top:7083;width:312;height:312;visibility:visible;mso-wrap-style:square;v-text-anchor:top" coordsize="31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7eFcYA&#10;AADcAAAADwAAAGRycy9kb3ducmV2LnhtbESP0WrCQBRE3wv9h+UW+iK6MWiR6CraUupDxRr9gEv2&#10;NonN3g272xj/3i0IfRxm5gyzWPWmER05X1tWMB4lIIgLq2suFZyO78MZCB+QNTaWScGVPKyWjw8L&#10;zLS98IG6PJQiQthnqKAKoc2k9EVFBv3ItsTR+7bOYIjSlVI7vES4aWSaJC/SYM1xocKWXisqfvJf&#10;o2A/PX+cZTrQzVu6GWg3Lrvd55dSz0/9eg4iUB/+w/f2ViuYJCn8nY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7eFcYAAADcAAAADwAAAAAAAAAAAAAAAACYAgAAZHJz&#10;L2Rvd25yZXYueG1sUEsFBgAAAAAEAAQA9QAAAIsDAAAAAA==&#10;" path="m6053,-6898r60,12l6163,-6852r33,49l6209,-6742r-13,60l6163,-6632r-50,33l6053,-6586r-61,-13l5943,-6632r-34,-50l5897,-6742r12,-61l5943,-6852r49,-34l6053,-6898xm6053,-6898r60,12l6163,-6852r33,49l6209,-6742r-13,60l6163,-6632r-50,33l6053,-6586r-61,-13l5943,-6632r-34,-50l5897,-6742r12,-61l5943,-6852r49,-34l6053,-6898xe" filled="f" strokecolor="#1e1a19" strokeweight=".07619mm">
                  <v:path o:connecttype="custom" o:connectlocs="6053,185;6113,197;6163,231;6196,280;6209,341;6196,401;6163,451;6113,484;6053,497;5992,484;5943,451;5909,401;5897,341;5909,280;5943,231;5992,197;6053,185;6053,185;6113,197;6163,231;6196,280;6209,341;6196,401;6163,451;6113,484;6053,497;5992,484;5943,451;5909,401;5897,341;5909,280;5943,231;5992,197;6053,185" o:connectangles="0,0,0,0,0,0,0,0,0,0,0,0,0,0,0,0,0,0,0,0,0,0,0,0,0,0,0,0,0,0,0,0,0,0"/>
                </v:shape>
                <v:line id="Line 488" o:spid="_x0000_s1198" style="position:absolute;visibility:visible;mso-wrap-style:square" from="8128,268" to="8128,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mmpcMAAADcAAAADwAAAGRycy9kb3ducmV2LnhtbESP3WoCMRSE7wt9h3AK3tWsrYhsjSJC&#10;sYiCfw9w3JzuLm5OQhLX9e2NIHg5zMw3zGTWmUa05ENtWcGgn4EgLqyuuVRwPPx+jkGEiKyxsUwK&#10;bhRgNn1/m2Cu7ZV31O5jKRKEQ44KqhhdLmUoKjIY+tYRJ+/feoMxSV9K7fGa4KaRX1k2kgZrTgsV&#10;OlpUVJz3F6PgZI9uuR6v2s3C+86Vh7ms5Vap3kc3/wERqYuv8LP9pxUMs294nElHQE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jJpqXDAAAA3AAAAA8AAAAAAAAAAAAA&#10;AAAAoQIAAGRycy9kb3ducmV2LnhtbFBLBQYAAAAABAAEAPkAAACRAwAAAAA=&#10;" strokecolor="#0c0d0d" strokeweight=".53197mm"/>
                <v:shape id="FreeForm 489" o:spid="_x0000_s1199" style="position:absolute;left:8091;top:467;width:74;height:74;visibility:visible;mso-wrap-style:square;v-text-anchor:top" coordsize="7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Rki8UA&#10;AADcAAAADwAAAGRycy9kb3ducmV2LnhtbESPQWsCMRSE7wX/Q3gFb5q0FdGtUaRQ6EEPrgrt7bF5&#10;7qZuXpZN6q7/3ghCj8PMfMMsVr2rxYXaYD1reBkrEMSFN5ZLDYf952gGIkRkg7Vn0nClAKvl4GmB&#10;mfEd7+iSx1IkCIcMNVQxNpmUoajIYRj7hjh5J986jEm2pTQtdgnuavmq1FQ6tJwWKmzoo6LinP85&#10;DW/2Jz+r6/z3u7HddnPCbT47zrUePvfrdxCR+vgffrS/jIaJmsD9TD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9GSLxQAAANwAAAAPAAAAAAAAAAAAAAAAAJgCAABkcnMv&#10;ZG93bnJldi54bWxQSwUGAAAAAAQABAD1AAAAigMAAAAA&#10;" path="m,l36,73,73,,,xe" fillcolor="#0c0d0d" stroked="f">
                  <v:path o:connecttype="custom" o:connectlocs="0,467;36,540;73,467;0,467" o:connectangles="0,0,0,0"/>
                </v:shape>
                <v:shape id="Picture 490" o:spid="_x0000_s1200" type="#_x0000_t75" style="position:absolute;left:7270;top:1772;width:296;height:2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HI8jEAAAA3AAAAA8AAABkcnMvZG93bnJldi54bWxEj0FrwkAUhO8F/8PyBC9FN4oVia6igtCb&#10;rQpeH9mXZEn2bchuYtpf3y0Uehxm5htmux9sLXpqvXGsYD5LQBBnThsuFNxv5+kahA/IGmvHpOCL&#10;POx3o5ctpto9+ZP6ayhEhLBPUUEZQpNK6bOSLPqZa4ijl7vWYoiyLaRu8RnhtpaLJFlJi4bjQokN&#10;nUrKqmtnFfSXyjwW3cf6Wx/RVIeud/lrrtRkPBw2IAIN4T/8137XCpbJG/yeiUdA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HI8jEAAAA3AAAAA8AAAAAAAAAAAAAAAAA&#10;nwIAAGRycy9kb3ducmV2LnhtbFBLBQYAAAAABAAEAPcAAACQAwAAAAA=&#10;">
                  <v:imagedata r:id="rId140" o:title=""/>
                </v:shape>
                <v:line id="Line 491" o:spid="_x0000_s1201" style="position:absolute;visibility:visible;mso-wrap-style:square" from="6146,733" to="6347,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4FPcQAAADcAAAADwAAAGRycy9kb3ducmV2LnhtbESPUWvCMBSF3wf+h3CFva2pQ0Q6o0hB&#10;JrLBpv0Bd821LTY3IYlt9++XwWCPh3POdzib3WR6MZAPnWUFiywHQVxb3XGjoLocntYgQkTW2Fsm&#10;Bd8UYLedPWyw0HbkTxrOsREJwqFABW2MrpAy1C0ZDJl1xMm7Wm8wJukbqT2OCW56+ZznK2mw47TQ&#10;oqOypfp2vhsFX7Zyr2/r0/Beej+55rKXnfxQ6nE+7V9ARJrif/ivfdQKlvkKfs+kIyC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4vgU9xAAAANwAAAAPAAAAAAAAAAAA&#10;AAAAAKECAABkcnMvZG93bnJldi54bWxQSwUGAAAAAAQABAD5AAAAkgMAAAAA&#10;" strokecolor="#0c0d0d" strokeweight=".53197mm"/>
                <v:shape id="FreeForm 492" o:spid="_x0000_s1202" style="position:absolute;left:6074;top:696;width:74;height:74;visibility:visible;mso-wrap-style:square;v-text-anchor:top" coordsize="7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b6/MYA&#10;AADcAAAADwAAAGRycy9kb3ducmV2LnhtbESPQWsCMRSE74L/ITyhN020xerWKCIUPOih2xba22Pz&#10;3E3dvCyb1F3/fVMQPA4z8w2z2vSuFhdqg/WsYTpRIIgLbyyXGj7eX8cLECEiG6w9k4YrBdish4MV&#10;ZsZ3/EaXPJYiQThkqKGKscmkDEVFDsPEN8TJO/nWYUyyLaVpsUtwV8uZUnPp0HJaqLChXUXFOf91&#10;Gh7td35W1+XPV2O74+GEx3zxudT6YdRvX0BE6uM9fGvvjYYn9Qz/Z9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b6/MYAAADcAAAADwAAAAAAAAAAAAAAAACYAgAAZHJz&#10;L2Rvd25yZXYueG1sUEsFBgAAAAAEAAQA9QAAAIsDAAAAAA==&#10;" path="m74,l,35,73,73,74,xe" fillcolor="#0c0d0d" stroked="f">
                  <v:path o:connecttype="custom" o:connectlocs="74,696;0,731;73,769;74,696" o:connectangles="0,0,0,0"/>
                </v:shape>
                <v:line id="Line 493" o:spid="_x0000_s1203" style="position:absolute;visibility:visible;mso-wrap-style:square" from="6443,1005" to="6644,10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001L8AAADcAAAADwAAAGRycy9kb3ducmV2LnhtbERPzYrCMBC+C75DGGFvmioiUo0igriI&#10;wm71AcZmbIvNJCTZ2n17c1jY48f3v972phUd+dBYVjCdZCCIS6sbrhTcrofxEkSIyBpby6TglwJs&#10;N8PBGnNtX/xNXRErkUI45KigjtHlUoayJoNhYh1x4h7WG4wJ+kpqj68Ublo5y7KFNNhwaqjR0b6m&#10;8ln8GAV3e3PH8/LUXfbe96667mQjv5T6GPW7FYhIffwX/7k/tYJ5ltamM+kIyM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m001L8AAADcAAAADwAAAAAAAAAAAAAAAACh&#10;AgAAZHJzL2Rvd25yZXYueG1sUEsFBgAAAAAEAAQA+QAAAI0DAAAAAA==&#10;" strokecolor="#0c0d0d" strokeweight=".53197mm"/>
                <v:shape id="FreeForm 494" o:spid="_x0000_s1204" style="position:absolute;left:6371;top:967;width:74;height:74;visibility:visible;mso-wrap-style:square;v-text-anchor:top" coordsize="74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LFcYA&#10;AADcAAAADwAAAGRycy9kb3ducmV2LnhtbESPQWsCMRSE7wX/Q3hCbzXRluJujSKC4KEeum2hvT02&#10;z93o5mXZRHf9940g9DjMzDfMYjW4RlyoC9azhulEgSAuvbFcafj63D7NQYSIbLDxTBquFGC1HD0s&#10;MDe+5w+6FLESCcIhRw11jG0uZShrchgmviVO3sF3DmOSXSVNh32Cu0bOlHqVDi2nhRpb2tRUnoqz&#10;0/Bsf4uTumbHn9b2+/cD7ov5d6b143hYv4GINMT/8L29MxpeVAa3M+kI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LFcYAAADcAAAADwAAAAAAAAAAAAAAAACYAgAAZHJz&#10;L2Rvd25yZXYueG1sUEsFBgAAAAAEAAQA9QAAAIsDAAAAAA==&#10;" path="m74,l,36,73,74,74,xe" fillcolor="#0c0d0d" stroked="f">
                  <v:path o:connecttype="custom" o:connectlocs="74,967;0,1003;73,1041;74,967" o:connectangles="0,0,0,0"/>
                </v:shape>
                <v:shape id="Picture 495" o:spid="_x0000_s1205" type="#_x0000_t75" style="position:absolute;left:8329;top:1573;width:379;height: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PutvBAAAA3AAAAA8AAABkcnMvZG93bnJldi54bWxET8tqwkAU3Rf8h+EK7urEEkqJjiKCj5Wh&#10;Kri9Zq5JNHMnZKZ5+PWdRaHLw3kvVr2pREuNKy0rmE0jEMSZ1SXnCi7n7fsXCOeRNVaWScFADlbL&#10;0dsCE207/qb25HMRQtglqKDwvk6kdFlBBt3U1sSBu9vGoA+wyaVusAvhppIfUfQpDZYcGgqsaVNQ&#10;9jz9GAWpZO1fcbq/7dJsOPbV9XHN90pNxv16DsJT7//Ff+6DVhDPwvxwJhwBuf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rPutvBAAAA3AAAAA8AAAAAAAAAAAAAAAAAnwIA&#10;AGRycy9kb3ducmV2LnhtbFBLBQYAAAAABAAEAPcAAACNAwAAAAA=&#10;">
                  <v:imagedata r:id="rId141" o:title=""/>
                </v:shape>
                <v:shape id="Picture 496" o:spid="_x0000_s1206" type="#_x0000_t75" style="position:absolute;left:8393;top:919;width:214;height: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jZavFAAAA3AAAAA8AAABkcnMvZG93bnJldi54bWxEj09rwkAUxO8Fv8PyCr3pJiIiqauI4B9q&#10;sVR78PjIPpPQ7Nuwuybx23cFocdhZn7DzJe9qUVLzleWFaSjBARxbnXFhYKf82Y4A+EDssbaMim4&#10;k4flYvAyx0zbjr+pPYVCRAj7DBWUITSZlD4vyaAf2YY4elfrDIYoXSG1wy7CTS3HSTKVBiuOCyU2&#10;tC4p/z3djILdrbeYf13a+3W7Pm4+Ovc5Ox+UenvtV+8gAvXhP/xs77WCSZrC40w8An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I2WrxQAAANwAAAAPAAAAAAAAAAAAAAAA&#10;AJ8CAABkcnMvZG93bnJldi54bWxQSwUGAAAAAAQABAD3AAAAkQMAAAAA&#10;">
                  <v:imagedata r:id="rId142" o:title=""/>
                </v:shape>
                <v:shape id="Text Box 497" o:spid="_x0000_s1207" type="#_x0000_t202" style="position:absolute;left:5836;top:248;width:121;height:2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dfWs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M4f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3X1rEAAAA3AAAAA8AAAAAAAAAAAAAAAAAmAIAAGRycy9k&#10;b3ducmV2LnhtbFBLBQYAAAAABAAEAPUAAACJAwAAAAA=&#10;" filled="f" stroked="f">
                  <v:textbox inset="0,0,0,0">
                    <w:txbxContent>
                      <w:p w:rsidR="001110DB" w:rsidRDefault="001110DB">
                        <w:pPr>
                          <w:spacing w:line="218" w:lineRule="exact"/>
                        </w:pPr>
                        <w:r>
                          <w:rPr>
                            <w:color w:val="1E1A19"/>
                            <w:w w:val="98"/>
                          </w:rPr>
                          <w:t>2</w:t>
                        </w:r>
                      </w:p>
                    </w:txbxContent>
                  </v:textbox>
                </v:shape>
                <v:shape id="Text Box 498" o:spid="_x0000_s1208" type="#_x0000_t202" style="position:absolute;left:6395;top:672;width:671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v6wcYA&#10;AADcAAAADwAAAGRycy9kb3ducmV2LnhtbESPQWvCQBSE7wX/w/KE3urGtkiNWUVEoVAojfHg8Zl9&#10;SRazb9PsVuO/dwuFHoeZ+YbJVoNtxYV6bxwrmE4SEMSl04ZrBYdi9/QGwgdkja1jUnAjD6vl6CHD&#10;VLsr53TZh1pECPsUFTQhdKmUvmzIop+4jjh6lesthij7WuoerxFuW/mcJDNp0XBcaLCjTUPlef9j&#10;FayPnG/N9+fpK69yUxTzhD9mZ6Uex8N6ASLQEP7Df+13reB1+gK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v6wcYAAADcAAAADwAAAAAAAAAAAAAAAACYAgAAZHJz&#10;L2Rvd25yZXYueG1sUEsFBgAAAAAEAAQA9QAAAIsDAAAAAA==&#10;" filled="f" stroked="f">
                  <v:textbox inset="0,0,0,0">
                    <w:txbxContent>
                      <w:p w:rsidR="001110DB" w:rsidRDefault="001110DB">
                        <w:pPr>
                          <w:spacing w:before="85"/>
                          <w:ind w:left="297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499" o:spid="_x0000_s1209" type="#_x0000_t202" style="position:absolute;left:8159;top:1131;width:895;height: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JitcQA&#10;AADcAAAADwAAAGRycy9kb3ducmV2LnhtbESPQWvCQBSE7wX/w/IEb3VjEWmjq4hUEIRijAePz+wz&#10;Wcy+jdlV47/vCoUeh5n5hpktOluLO7XeOFYwGiYgiAunDZcKDvn6/ROED8gaa8ek4EkeFvPe2wxT&#10;7R6c0X0fShEh7FNUUIXQpFL6oiKLfuga4uidXWsxRNmWUrf4iHBby48kmUiLhuNChQ2tKiou+5tV&#10;sDxy9m2uP6ddds5Mnn8lvJ1clBr0u+UURKAu/If/2hutYDwaw+t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SYrXEAAAA3AAAAA8AAAAAAAAAAAAAAAAAmAIAAGRycy9k&#10;b3ducmV2LnhtbFBLBQYAAAAABAAEAPUAAACJAwAAAAA=&#10;" filled="f" stroked="f">
                  <v:textbox inset="0,0,0,0">
                    <w:txbxContent>
                      <w:p w:rsidR="001110DB" w:rsidRDefault="001110DB">
                        <w:pPr>
                          <w:spacing w:before="110"/>
                          <w:rPr>
                            <w:sz w:val="16"/>
                          </w:rPr>
                        </w:pPr>
                      </w:p>
                    </w:txbxContent>
                  </v:textbox>
                </v:shape>
                <v:shape id="Text Box 500" o:spid="_x0000_s1210" type="#_x0000_t202" style="position:absolute;left:6398;top:2049;width:2185;height:1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7HLs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Bl+g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7HLsYAAADcAAAADwAAAAAAAAAAAAAAAACYAgAAZHJz&#10;L2Rvd25yZXYueG1sUEsFBgAAAAAEAAQA9QAAAIsDAAAAAA==&#10;" filled="f" stroked="f">
                  <v:textbox inset="0,0,0,0">
                    <w:txbxContent>
                      <w:p w:rsidR="001110DB" w:rsidRDefault="001110DB">
                        <w:pPr>
                          <w:spacing w:line="158" w:lineRule="exact"/>
                          <w:rPr>
                            <w:sz w:val="16"/>
                          </w:rPr>
                        </w:pPr>
                        <w:r>
                          <w:rPr>
                            <w:color w:val="010202"/>
                            <w:sz w:val="16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795F30" w:rsidRDefault="00575FB5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page">
                  <wp:posOffset>1842135</wp:posOffset>
                </wp:positionH>
                <wp:positionV relativeFrom="paragraph">
                  <wp:posOffset>6052185</wp:posOffset>
                </wp:positionV>
                <wp:extent cx="1491615" cy="2435860"/>
                <wp:effectExtent l="3810" t="3810" r="0" b="0"/>
                <wp:wrapNone/>
                <wp:docPr id="417" name="Groep 4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1491615" cy="2435860"/>
                          <a:chOff x="2901" y="-178"/>
                          <a:chExt cx="2349" cy="3836"/>
                        </a:xfrm>
                      </wpg:grpSpPr>
                      <pic:pic xmlns:pic="http://schemas.openxmlformats.org/drawingml/2006/picture">
                        <pic:nvPicPr>
                          <pic:cNvPr id="418" name="Picture 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1" y="-178"/>
                            <a:ext cx="2348" cy="38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" name="Picture 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3" y="3320"/>
                            <a:ext cx="258" cy="3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ep 417" o:spid="_x0000_s1026" style="position:absolute;margin-left:145.05pt;margin-top:476.55pt;width:117.45pt;height:191.8pt;z-index:251752448;mso-position-horizontal-relative:page" coordorigin="2901,-178" coordsize="2349,38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">
                <o:lock v:ext="edit" aspectratio="t"/>
                <v:shape id="Picture 502" o:spid="_x0000_s1027" type="#_x0000_t75" style="position:absolute;left:2901;top:-178;width:2348;height: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po0jDAAAA3AAAAA8AAABkcnMvZG93bnJldi54bWxET8lOwzAQvSP1H6xB4tY4rdqqhDpRF+iC&#10;xIHAB4ziaRI1HqexScPf40Mljk9vX2WDaURPnastK5hEMQjiwuqaSwXfX2/jJQjnkTU2lknBLznI&#10;0tHDChNtb/xJfe5LEULYJaig8r5NpHRFRQZdZFviwJ1tZ9AH2JVSd3gL4aaR0zheSIM1h4YKW9pW&#10;VFzyH6Pg+tr2m+fDx7vZnaw+x/t63tBWqafHYf0CwtPg/8V391ErmE3C2nAmHAGZ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SmjSMMAAADcAAAADwAAAAAAAAAAAAAAAACf&#10;AgAAZHJzL2Rvd25yZXYueG1sUEsFBgAAAAAEAAQA9wAAAI8DAAAAAA==&#10;">
                  <v:imagedata r:id="rId128" o:title=""/>
                </v:shape>
                <v:shape id="Picture 503" o:spid="_x0000_s1028" type="#_x0000_t75" style="position:absolute;left:4803;top:3320;width:258;height: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Z31bGAAAA3AAAAA8AAABkcnMvZG93bnJldi54bWxEj09rAjEUxO+FfofwCt40uyrVbo0iiuih&#10;B/8V9PbYPDdLNy/LJur67ZuC0OMwM79hJrPWVuJGjS8dK0h7CQji3OmSCwXHw6o7BuEDssbKMSl4&#10;kIfZ9PVlgpl2d97RbR8KESHsM1RgQqgzKX1uyKLvuZo4ehfXWAxRNoXUDd4j3FaynyTv0mLJccFg&#10;TQtD+c/+ahV8Dbep6R/W39fz5jho50t3GS1PSnXe2vkniEBt+A8/2xutYJh+wN+ZeATk9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NnfVsYAAADcAAAADwAAAAAAAAAAAAAA&#10;AACfAgAAZHJzL2Rvd25yZXYueG1sUEsFBgAAAAAEAAQA9wAAAJIDAAAAAA==&#10;">
                  <v:imagedata r:id="rId144" o:title=""/>
                </v:shape>
                <w10:wrap anchorx="page"/>
              </v:group>
            </w:pict>
          </mc:Fallback>
        </mc:AlternateContent>
      </w:r>
    </w:p>
    <w:p w:rsidR="00795F30" w:rsidRDefault="00795F30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795F30" w:rsidRDefault="00795F30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795F30" w:rsidRDefault="00795F30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795F30" w:rsidRDefault="00795F30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795F30" w:rsidRDefault="00795F30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795F30" w:rsidRDefault="00795F30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795F30" w:rsidRDefault="00795F30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</w:p>
    <w:p w:rsidR="00881084" w:rsidRDefault="00575FB5" w:rsidP="002D64AD">
      <w:pPr>
        <w:tabs>
          <w:tab w:val="left" w:pos="513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nl-NL"/>
        </w:rPr>
        <w:lastRenderedPageBreak/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-25539</wp:posOffset>
            </wp:positionH>
            <wp:positionV relativeFrom="paragraph">
              <wp:posOffset>908506</wp:posOffset>
            </wp:positionV>
            <wp:extent cx="5899867" cy="3471088"/>
            <wp:effectExtent l="0" t="0" r="5715" b="0"/>
            <wp:wrapNone/>
            <wp:docPr id="421" name="Afbeelding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ellingen.png"/>
                    <pic:cNvPicPr/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867" cy="3471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4"/>
          <w:szCs w:val="24"/>
        </w:rPr>
        <w:br/>
      </w:r>
      <w:r w:rsidR="002D64AD" w:rsidRPr="002D64AD">
        <w:rPr>
          <w:rFonts w:ascii="Arial" w:hAnsi="Arial" w:cs="Arial"/>
          <w:b/>
          <w:sz w:val="24"/>
          <w:szCs w:val="24"/>
        </w:rPr>
        <w:t>4.3 Andere functionaliteiten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Druk op het icoontje rechtsboven in het hoofdmenu. U komt nu in het instellingsmenu.</w:t>
      </w:r>
      <w:r w:rsidR="002D64AD" w:rsidRPr="002D64AD">
        <w:rPr>
          <w:rFonts w:ascii="Arial" w:hAnsi="Arial" w:cs="Arial"/>
          <w:b/>
          <w:sz w:val="24"/>
          <w:szCs w:val="24"/>
        </w:rPr>
        <w:br/>
      </w:r>
    </w:p>
    <w:p w:rsidR="00881084" w:rsidRPr="00881084" w:rsidRDefault="00881084" w:rsidP="00881084">
      <w:pPr>
        <w:rPr>
          <w:rFonts w:ascii="Arial" w:hAnsi="Arial" w:cs="Arial"/>
          <w:sz w:val="24"/>
          <w:szCs w:val="24"/>
        </w:rPr>
      </w:pPr>
    </w:p>
    <w:p w:rsidR="00881084" w:rsidRPr="00881084" w:rsidRDefault="00881084" w:rsidP="00881084">
      <w:pPr>
        <w:rPr>
          <w:rFonts w:ascii="Arial" w:hAnsi="Arial" w:cs="Arial"/>
          <w:sz w:val="24"/>
          <w:szCs w:val="24"/>
        </w:rPr>
      </w:pPr>
    </w:p>
    <w:p w:rsidR="00881084" w:rsidRPr="00881084" w:rsidRDefault="00881084" w:rsidP="00881084">
      <w:pPr>
        <w:rPr>
          <w:rFonts w:ascii="Arial" w:hAnsi="Arial" w:cs="Arial"/>
          <w:sz w:val="24"/>
          <w:szCs w:val="24"/>
        </w:rPr>
      </w:pPr>
    </w:p>
    <w:p w:rsidR="00881084" w:rsidRPr="00881084" w:rsidRDefault="00881084" w:rsidP="00881084">
      <w:pPr>
        <w:rPr>
          <w:rFonts w:ascii="Arial" w:hAnsi="Arial" w:cs="Arial"/>
          <w:sz w:val="24"/>
          <w:szCs w:val="24"/>
        </w:rPr>
      </w:pPr>
    </w:p>
    <w:p w:rsidR="00881084" w:rsidRPr="00881084" w:rsidRDefault="00881084" w:rsidP="00881084">
      <w:pPr>
        <w:rPr>
          <w:rFonts w:ascii="Arial" w:hAnsi="Arial" w:cs="Arial"/>
          <w:sz w:val="24"/>
          <w:szCs w:val="24"/>
        </w:rPr>
      </w:pPr>
    </w:p>
    <w:p w:rsidR="00881084" w:rsidRPr="00881084" w:rsidRDefault="00881084" w:rsidP="00881084">
      <w:pPr>
        <w:rPr>
          <w:rFonts w:ascii="Arial" w:hAnsi="Arial" w:cs="Arial"/>
          <w:sz w:val="24"/>
          <w:szCs w:val="24"/>
        </w:rPr>
      </w:pPr>
    </w:p>
    <w:p w:rsidR="00881084" w:rsidRPr="00881084" w:rsidRDefault="00881084" w:rsidP="00881084">
      <w:pPr>
        <w:rPr>
          <w:rFonts w:ascii="Arial" w:hAnsi="Arial" w:cs="Arial"/>
          <w:sz w:val="24"/>
          <w:szCs w:val="24"/>
        </w:rPr>
      </w:pPr>
    </w:p>
    <w:p w:rsidR="00881084" w:rsidRPr="00881084" w:rsidRDefault="00881084" w:rsidP="00881084">
      <w:pPr>
        <w:rPr>
          <w:rFonts w:ascii="Arial" w:hAnsi="Arial" w:cs="Arial"/>
          <w:sz w:val="24"/>
          <w:szCs w:val="24"/>
        </w:rPr>
      </w:pPr>
    </w:p>
    <w:p w:rsidR="00881084" w:rsidRPr="00881084" w:rsidRDefault="00881084" w:rsidP="00881084">
      <w:pPr>
        <w:rPr>
          <w:rFonts w:ascii="Arial" w:hAnsi="Arial" w:cs="Arial"/>
          <w:sz w:val="24"/>
          <w:szCs w:val="24"/>
        </w:rPr>
      </w:pPr>
    </w:p>
    <w:p w:rsidR="00881084" w:rsidRPr="00881084" w:rsidRDefault="00881084" w:rsidP="00881084">
      <w:pPr>
        <w:rPr>
          <w:rFonts w:ascii="Arial" w:hAnsi="Arial" w:cs="Arial"/>
          <w:sz w:val="24"/>
          <w:szCs w:val="24"/>
        </w:rPr>
      </w:pPr>
    </w:p>
    <w:p w:rsidR="00881084" w:rsidRPr="00881084" w:rsidRDefault="00881084" w:rsidP="00881084">
      <w:pPr>
        <w:rPr>
          <w:rFonts w:ascii="Arial" w:hAnsi="Arial" w:cs="Arial"/>
          <w:sz w:val="24"/>
          <w:szCs w:val="24"/>
        </w:rPr>
      </w:pPr>
    </w:p>
    <w:p w:rsidR="00881084" w:rsidRPr="00881084" w:rsidRDefault="00881084" w:rsidP="00881084">
      <w:pPr>
        <w:rPr>
          <w:rFonts w:ascii="Arial" w:hAnsi="Arial" w:cs="Arial"/>
          <w:sz w:val="24"/>
          <w:szCs w:val="24"/>
        </w:rPr>
      </w:pPr>
    </w:p>
    <w:p w:rsidR="00881084" w:rsidRPr="00881084" w:rsidRDefault="00881084" w:rsidP="00881084">
      <w:pPr>
        <w:rPr>
          <w:rFonts w:ascii="Arial" w:hAnsi="Arial" w:cs="Arial"/>
          <w:sz w:val="24"/>
          <w:szCs w:val="24"/>
        </w:rPr>
      </w:pPr>
    </w:p>
    <w:p w:rsidR="00881084" w:rsidRPr="00881084" w:rsidRDefault="00881084" w:rsidP="00881084">
      <w:pPr>
        <w:rPr>
          <w:rFonts w:ascii="Arial" w:hAnsi="Arial" w:cs="Arial"/>
          <w:sz w:val="24"/>
          <w:szCs w:val="24"/>
        </w:rPr>
      </w:pPr>
    </w:p>
    <w:p w:rsidR="00881084" w:rsidRPr="00881084" w:rsidRDefault="00881084" w:rsidP="00881084">
      <w:pPr>
        <w:rPr>
          <w:rFonts w:ascii="Arial" w:hAnsi="Arial" w:cs="Arial"/>
          <w:sz w:val="24"/>
          <w:szCs w:val="24"/>
        </w:rPr>
      </w:pPr>
    </w:p>
    <w:p w:rsidR="00881084" w:rsidRDefault="00881084" w:rsidP="00881084">
      <w:pPr>
        <w:rPr>
          <w:rFonts w:ascii="Arial" w:hAnsi="Arial" w:cs="Arial"/>
          <w:sz w:val="24"/>
          <w:szCs w:val="24"/>
        </w:rPr>
      </w:pPr>
    </w:p>
    <w:p w:rsidR="00BA36AA" w:rsidRDefault="00881084" w:rsidP="00881084">
      <w:pPr>
        <w:tabs>
          <w:tab w:val="left" w:pos="20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81084" w:rsidRDefault="00881084" w:rsidP="00881084">
      <w:pPr>
        <w:tabs>
          <w:tab w:val="left" w:pos="2029"/>
        </w:tabs>
        <w:rPr>
          <w:rFonts w:ascii="Arial" w:hAnsi="Arial" w:cs="Arial"/>
          <w:sz w:val="24"/>
          <w:szCs w:val="24"/>
        </w:rPr>
      </w:pPr>
    </w:p>
    <w:p w:rsidR="00881084" w:rsidRDefault="00881084" w:rsidP="00881084">
      <w:pPr>
        <w:tabs>
          <w:tab w:val="left" w:pos="2029"/>
        </w:tabs>
        <w:rPr>
          <w:rFonts w:ascii="Arial" w:hAnsi="Arial" w:cs="Arial"/>
          <w:sz w:val="24"/>
          <w:szCs w:val="24"/>
        </w:rPr>
      </w:pPr>
    </w:p>
    <w:p w:rsidR="00881084" w:rsidRDefault="00881084" w:rsidP="00881084">
      <w:pPr>
        <w:tabs>
          <w:tab w:val="left" w:pos="2029"/>
        </w:tabs>
        <w:rPr>
          <w:rFonts w:ascii="Arial" w:hAnsi="Arial" w:cs="Arial"/>
          <w:sz w:val="24"/>
          <w:szCs w:val="24"/>
        </w:rPr>
      </w:pPr>
    </w:p>
    <w:p w:rsidR="00881084" w:rsidRDefault="00881084" w:rsidP="00881084">
      <w:pPr>
        <w:tabs>
          <w:tab w:val="left" w:pos="2029"/>
        </w:tabs>
        <w:rPr>
          <w:rFonts w:ascii="Arial" w:hAnsi="Arial" w:cs="Arial"/>
          <w:sz w:val="24"/>
          <w:szCs w:val="24"/>
        </w:rPr>
      </w:pPr>
    </w:p>
    <w:p w:rsidR="00881084" w:rsidRDefault="00881084" w:rsidP="00881084">
      <w:pPr>
        <w:tabs>
          <w:tab w:val="left" w:pos="2029"/>
        </w:tabs>
        <w:rPr>
          <w:rFonts w:ascii="Arial" w:hAnsi="Arial" w:cs="Arial"/>
          <w:sz w:val="24"/>
          <w:szCs w:val="24"/>
        </w:rPr>
      </w:pPr>
    </w:p>
    <w:p w:rsidR="00881084" w:rsidRDefault="00881084" w:rsidP="00881084">
      <w:pPr>
        <w:tabs>
          <w:tab w:val="left" w:pos="2029"/>
        </w:tabs>
        <w:rPr>
          <w:rFonts w:ascii="Arial" w:hAnsi="Arial" w:cs="Arial"/>
          <w:sz w:val="24"/>
          <w:szCs w:val="24"/>
        </w:rPr>
      </w:pPr>
    </w:p>
    <w:p w:rsidR="00881084" w:rsidRDefault="00881084" w:rsidP="00881084">
      <w:pPr>
        <w:tabs>
          <w:tab w:val="left" w:pos="2029"/>
        </w:tabs>
        <w:rPr>
          <w:rFonts w:ascii="Arial" w:hAnsi="Arial" w:cs="Arial"/>
          <w:sz w:val="24"/>
          <w:szCs w:val="24"/>
        </w:rPr>
      </w:pPr>
    </w:p>
    <w:p w:rsidR="00881084" w:rsidRDefault="00881084" w:rsidP="00881084">
      <w:pPr>
        <w:tabs>
          <w:tab w:val="left" w:pos="2029"/>
        </w:tabs>
        <w:rPr>
          <w:rFonts w:ascii="Arial" w:hAnsi="Arial" w:cs="Arial"/>
          <w:sz w:val="24"/>
          <w:szCs w:val="24"/>
        </w:rPr>
      </w:pPr>
    </w:p>
    <w:p w:rsidR="009240AE" w:rsidRDefault="00881084" w:rsidP="00881084">
      <w:pPr>
        <w:tabs>
          <w:tab w:val="left" w:pos="2029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5. FAQ</w:t>
      </w:r>
      <w:r>
        <w:rPr>
          <w:rFonts w:ascii="Arial" w:hAnsi="Arial" w:cs="Arial"/>
          <w:b/>
          <w:sz w:val="24"/>
          <w:szCs w:val="24"/>
        </w:rPr>
        <w:br/>
        <w:t>5.1 Wanneer de app start, verschijnt er ‘’</w:t>
      </w:r>
      <w:proofErr w:type="spellStart"/>
      <w:r>
        <w:rPr>
          <w:rFonts w:ascii="Arial" w:hAnsi="Arial" w:cs="Arial"/>
          <w:b/>
          <w:sz w:val="24"/>
          <w:szCs w:val="24"/>
        </w:rPr>
        <w:t>failed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to </w:t>
      </w:r>
      <w:proofErr w:type="spellStart"/>
      <w:r>
        <w:rPr>
          <w:rFonts w:ascii="Arial" w:hAnsi="Arial" w:cs="Arial"/>
          <w:b/>
          <w:sz w:val="24"/>
          <w:szCs w:val="24"/>
        </w:rPr>
        <w:t>connect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to device’’ op het scherm.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Oplossing: controleer uw netwerkverbinding en zorg ervoor dat uw apparaat op hetzelfde netwerk is aangesloten als de module.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t>5.2 Wanneer de app start, verschijnt er ‘’Device offline’’ op het scherm.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Oplossing: controleer de verbinding van de module met het internet. Mogelijk is het nodig om de module opnieuw te verbinden.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t>5.3 Het signaal tussen mijn apparaat en de module is erg zwak.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Oplossing: Plaats mogelijk een router tussen de originele router en de module om het signaal te versterken.</w:t>
      </w:r>
      <w:r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t>5.4 Het apparaat werkt niet naar behoren.</w:t>
      </w:r>
      <w:r>
        <w:rPr>
          <w:rFonts w:ascii="Arial" w:hAnsi="Arial" w:cs="Arial"/>
          <w:b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Oplossing:</w:t>
      </w:r>
      <w:r>
        <w:rPr>
          <w:rFonts w:ascii="Arial" w:hAnsi="Arial" w:cs="Arial"/>
          <w:sz w:val="24"/>
          <w:szCs w:val="24"/>
        </w:rPr>
        <w:br/>
        <w:t>(1) Controleer de foutmeldingen in de instellingen.</w:t>
      </w:r>
      <w:r>
        <w:rPr>
          <w:rFonts w:ascii="Arial" w:hAnsi="Arial" w:cs="Arial"/>
          <w:sz w:val="24"/>
          <w:szCs w:val="24"/>
        </w:rPr>
        <w:br/>
        <w:t>(2) Zoek de foutcode op in de handleiding van de warmtepomp.</w:t>
      </w:r>
      <w:r>
        <w:rPr>
          <w:rFonts w:ascii="Arial" w:hAnsi="Arial" w:cs="Arial"/>
          <w:sz w:val="24"/>
          <w:szCs w:val="24"/>
        </w:rPr>
        <w:br/>
        <w:t>(3) Neem contact op met uw dealer voor mogelijk onderhoud of reparatie.</w:t>
      </w:r>
    </w:p>
    <w:p w:rsidR="009240AE" w:rsidRPr="009240AE" w:rsidRDefault="009240AE" w:rsidP="009240AE">
      <w:pPr>
        <w:rPr>
          <w:rFonts w:ascii="Arial" w:hAnsi="Arial" w:cs="Arial"/>
          <w:sz w:val="24"/>
          <w:szCs w:val="24"/>
        </w:rPr>
      </w:pPr>
    </w:p>
    <w:p w:rsidR="009240AE" w:rsidRPr="009240AE" w:rsidRDefault="009240AE" w:rsidP="009240AE">
      <w:pPr>
        <w:rPr>
          <w:rFonts w:ascii="Arial" w:hAnsi="Arial" w:cs="Arial"/>
          <w:sz w:val="24"/>
          <w:szCs w:val="24"/>
        </w:rPr>
      </w:pPr>
    </w:p>
    <w:p w:rsidR="009240AE" w:rsidRPr="009240AE" w:rsidRDefault="009240AE" w:rsidP="009240AE">
      <w:pPr>
        <w:rPr>
          <w:rFonts w:ascii="Arial" w:hAnsi="Arial" w:cs="Arial"/>
          <w:sz w:val="24"/>
          <w:szCs w:val="24"/>
        </w:rPr>
      </w:pPr>
    </w:p>
    <w:p w:rsidR="009240AE" w:rsidRPr="009240AE" w:rsidRDefault="009240AE" w:rsidP="009240AE">
      <w:pPr>
        <w:rPr>
          <w:rFonts w:ascii="Arial" w:hAnsi="Arial" w:cs="Arial"/>
          <w:sz w:val="24"/>
          <w:szCs w:val="24"/>
        </w:rPr>
      </w:pPr>
    </w:p>
    <w:p w:rsidR="009240AE" w:rsidRPr="009240AE" w:rsidRDefault="009240AE" w:rsidP="009240AE">
      <w:pPr>
        <w:rPr>
          <w:rFonts w:ascii="Arial" w:hAnsi="Arial" w:cs="Arial"/>
          <w:sz w:val="24"/>
          <w:szCs w:val="24"/>
        </w:rPr>
      </w:pPr>
    </w:p>
    <w:p w:rsidR="009240AE" w:rsidRPr="009240AE" w:rsidRDefault="009240AE" w:rsidP="009240AE">
      <w:pPr>
        <w:rPr>
          <w:rFonts w:ascii="Arial" w:hAnsi="Arial" w:cs="Arial"/>
          <w:sz w:val="24"/>
          <w:szCs w:val="24"/>
        </w:rPr>
      </w:pPr>
    </w:p>
    <w:p w:rsidR="009240AE" w:rsidRPr="009240AE" w:rsidRDefault="009240AE" w:rsidP="009240AE">
      <w:pPr>
        <w:rPr>
          <w:rFonts w:ascii="Arial" w:hAnsi="Arial" w:cs="Arial"/>
          <w:sz w:val="24"/>
          <w:szCs w:val="24"/>
        </w:rPr>
      </w:pPr>
    </w:p>
    <w:p w:rsidR="009240AE" w:rsidRPr="009240AE" w:rsidRDefault="009240AE" w:rsidP="009240AE">
      <w:pPr>
        <w:rPr>
          <w:rFonts w:ascii="Arial" w:hAnsi="Arial" w:cs="Arial"/>
          <w:sz w:val="24"/>
          <w:szCs w:val="24"/>
        </w:rPr>
      </w:pPr>
    </w:p>
    <w:p w:rsidR="009240AE" w:rsidRPr="009240AE" w:rsidRDefault="009240AE" w:rsidP="009240AE">
      <w:pPr>
        <w:rPr>
          <w:rFonts w:ascii="Arial" w:hAnsi="Arial" w:cs="Arial"/>
          <w:sz w:val="24"/>
          <w:szCs w:val="24"/>
        </w:rPr>
      </w:pPr>
    </w:p>
    <w:p w:rsidR="009240AE" w:rsidRDefault="009240AE" w:rsidP="009240A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756544" behindDoc="0" locked="0" layoutInCell="1" allowOverlap="1" wp14:anchorId="60BCDC59" wp14:editId="485E3C8A">
            <wp:simplePos x="0" y="0"/>
            <wp:positionH relativeFrom="column">
              <wp:posOffset>-191770</wp:posOffset>
            </wp:positionH>
            <wp:positionV relativeFrom="paragraph">
              <wp:posOffset>175895</wp:posOffset>
            </wp:positionV>
            <wp:extent cx="1423035" cy="1940560"/>
            <wp:effectExtent l="0" t="0" r="5715" b="2540"/>
            <wp:wrapNone/>
            <wp:docPr id="423" name="Afbeelding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pose.png"/>
                    <pic:cNvPicPr/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35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084" w:rsidRDefault="009240AE" w:rsidP="009240AE">
      <w:pPr>
        <w:tabs>
          <w:tab w:val="left" w:pos="1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nl-NL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page">
              <wp:posOffset>1504315</wp:posOffset>
            </wp:positionH>
            <wp:positionV relativeFrom="paragraph">
              <wp:posOffset>7747000</wp:posOffset>
            </wp:positionV>
            <wp:extent cx="855345" cy="1020445"/>
            <wp:effectExtent l="0" t="0" r="1905" b="8255"/>
            <wp:wrapNone/>
            <wp:docPr id="422" name="Afbeelding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5.jpeg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102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ab/>
      </w:r>
    </w:p>
    <w:p w:rsidR="009240AE" w:rsidRDefault="009240AE" w:rsidP="009240AE">
      <w:pPr>
        <w:tabs>
          <w:tab w:val="left" w:pos="1240"/>
        </w:tabs>
        <w:rPr>
          <w:rFonts w:ascii="Arial" w:hAnsi="Arial" w:cs="Arial"/>
          <w:sz w:val="24"/>
          <w:szCs w:val="24"/>
        </w:rPr>
      </w:pPr>
    </w:p>
    <w:p w:rsidR="009240AE" w:rsidRDefault="009240AE" w:rsidP="009240AE">
      <w:pPr>
        <w:tabs>
          <w:tab w:val="left" w:pos="1240"/>
        </w:tabs>
        <w:rPr>
          <w:rFonts w:ascii="Arial" w:hAnsi="Arial" w:cs="Arial"/>
          <w:sz w:val="24"/>
          <w:szCs w:val="24"/>
        </w:rPr>
      </w:pPr>
    </w:p>
    <w:p w:rsidR="009240AE" w:rsidRPr="009240AE" w:rsidRDefault="009240AE" w:rsidP="009240AE">
      <w:pPr>
        <w:tabs>
          <w:tab w:val="left" w:pos="5747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  <w:t xml:space="preserve">                  </w:t>
      </w:r>
      <w:r w:rsidRPr="009240AE">
        <w:rPr>
          <w:rFonts w:ascii="Arial" w:hAnsi="Arial" w:cs="Arial"/>
          <w:sz w:val="16"/>
          <w:szCs w:val="16"/>
          <w:lang w:val="en-US"/>
        </w:rPr>
        <w:t>Code   20161227-0003</w:t>
      </w:r>
    </w:p>
    <w:p w:rsidR="009240AE" w:rsidRPr="009240AE" w:rsidRDefault="009240AE" w:rsidP="009240AE">
      <w:pPr>
        <w:tabs>
          <w:tab w:val="left" w:pos="1240"/>
        </w:tabs>
        <w:rPr>
          <w:rFonts w:ascii="Arial" w:hAnsi="Arial" w:cs="Arial"/>
          <w:sz w:val="24"/>
          <w:szCs w:val="24"/>
        </w:rPr>
      </w:pPr>
    </w:p>
    <w:sectPr w:rsidR="009240AE" w:rsidRPr="009240AE" w:rsidSect="003C7A73">
      <w:headerReference w:type="default" r:id="rId148"/>
      <w:footerReference w:type="default" r:id="rId14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0DB" w:rsidRDefault="001110DB" w:rsidP="00141800">
      <w:pPr>
        <w:spacing w:after="0" w:line="240" w:lineRule="auto"/>
      </w:pPr>
      <w:r>
        <w:separator/>
      </w:r>
    </w:p>
  </w:endnote>
  <w:endnote w:type="continuationSeparator" w:id="0">
    <w:p w:rsidR="001110DB" w:rsidRDefault="001110DB" w:rsidP="001418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9773001"/>
      <w:docPartObj>
        <w:docPartGallery w:val="Page Numbers (Bottom of Page)"/>
        <w:docPartUnique/>
      </w:docPartObj>
    </w:sdtPr>
    <w:sdtEndPr/>
    <w:sdtContent>
      <w:p w:rsidR="001110DB" w:rsidRDefault="001110DB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4FC8">
          <w:rPr>
            <w:noProof/>
          </w:rPr>
          <w:t>8</w:t>
        </w:r>
        <w:r>
          <w:fldChar w:fldCharType="end"/>
        </w:r>
      </w:p>
    </w:sdtContent>
  </w:sdt>
  <w:p w:rsidR="001110DB" w:rsidRDefault="001110DB" w:rsidP="00141800">
    <w:pPr>
      <w:pStyle w:val="Voettekst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0DB" w:rsidRDefault="001110DB" w:rsidP="00141800">
      <w:pPr>
        <w:spacing w:after="0" w:line="240" w:lineRule="auto"/>
      </w:pPr>
      <w:r>
        <w:separator/>
      </w:r>
    </w:p>
  </w:footnote>
  <w:footnote w:type="continuationSeparator" w:id="0">
    <w:p w:rsidR="001110DB" w:rsidRDefault="001110DB" w:rsidP="001418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10DB" w:rsidRPr="003C7A73" w:rsidRDefault="001110DB">
    <w:pPr>
      <w:pStyle w:val="Koptekst"/>
      <w:rPr>
        <w:b/>
        <w:sz w:val="52"/>
        <w:szCs w:val="52"/>
      </w:rPr>
    </w:pPr>
    <w:r>
      <w:rPr>
        <w:b/>
        <w:noProof/>
        <w:sz w:val="52"/>
        <w:szCs w:val="52"/>
        <w:lang w:eastAsia="nl-N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8795AB" wp14:editId="1F859A5D">
              <wp:simplePos x="0" y="0"/>
              <wp:positionH relativeFrom="column">
                <wp:posOffset>-25152</wp:posOffset>
              </wp:positionH>
              <wp:positionV relativeFrom="paragraph">
                <wp:posOffset>385307</wp:posOffset>
              </wp:positionV>
              <wp:extent cx="6209969" cy="0"/>
              <wp:effectExtent l="0" t="19050" r="635" b="19050"/>
              <wp:wrapNone/>
              <wp:docPr id="21" name="Rechte verbindingslijn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09969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Rechte verbindingslijn 2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pt,30.35pt" to="486.95pt,3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" strokecolor="black [3213]" strokeweight="3pt"/>
          </w:pict>
        </mc:Fallback>
      </mc:AlternateContent>
    </w:r>
    <w:r>
      <w:rPr>
        <w:b/>
        <w:sz w:val="52"/>
        <w:szCs w:val="52"/>
      </w:rPr>
      <w:t>Gebruiksinstructie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ind w:left="181" w:hanging="152"/>
      </w:pPr>
      <w:rPr>
        <w:rFonts w:ascii="Arial" w:eastAsia="Arial" w:hAnsi="Arial" w:cs="Arial" w:hint="default"/>
        <w:color w:val="010202"/>
        <w:spacing w:val="8"/>
        <w:w w:val="100"/>
        <w:sz w:val="16"/>
        <w:szCs w:val="16"/>
      </w:rPr>
    </w:lvl>
    <w:lvl w:ilvl="1" w:tentative="1">
      <w:numFmt w:val="bullet"/>
      <w:lvlText w:val="•"/>
      <w:lvlJc w:val="left"/>
      <w:pPr>
        <w:ind w:left="552" w:hanging="152"/>
      </w:pPr>
      <w:rPr>
        <w:rFonts w:hint="default"/>
      </w:rPr>
    </w:lvl>
    <w:lvl w:ilvl="2" w:tentative="1">
      <w:numFmt w:val="bullet"/>
      <w:lvlText w:val="•"/>
      <w:lvlJc w:val="left"/>
      <w:pPr>
        <w:ind w:left="925" w:hanging="152"/>
      </w:pPr>
      <w:rPr>
        <w:rFonts w:hint="default"/>
      </w:rPr>
    </w:lvl>
    <w:lvl w:ilvl="3" w:tentative="1">
      <w:numFmt w:val="bullet"/>
      <w:lvlText w:val="•"/>
      <w:lvlJc w:val="left"/>
      <w:pPr>
        <w:ind w:left="1297" w:hanging="152"/>
      </w:pPr>
      <w:rPr>
        <w:rFonts w:hint="default"/>
      </w:rPr>
    </w:lvl>
    <w:lvl w:ilvl="4" w:tentative="1">
      <w:numFmt w:val="bullet"/>
      <w:lvlText w:val="•"/>
      <w:lvlJc w:val="left"/>
      <w:pPr>
        <w:ind w:left="1670" w:hanging="152"/>
      </w:pPr>
      <w:rPr>
        <w:rFonts w:hint="default"/>
      </w:rPr>
    </w:lvl>
    <w:lvl w:ilvl="5" w:tentative="1">
      <w:numFmt w:val="bullet"/>
      <w:lvlText w:val="•"/>
      <w:lvlJc w:val="left"/>
      <w:pPr>
        <w:ind w:left="2042" w:hanging="152"/>
      </w:pPr>
      <w:rPr>
        <w:rFonts w:hint="default"/>
      </w:rPr>
    </w:lvl>
    <w:lvl w:ilvl="6" w:tentative="1">
      <w:numFmt w:val="bullet"/>
      <w:lvlText w:val="•"/>
      <w:lvlJc w:val="left"/>
      <w:pPr>
        <w:ind w:left="2414" w:hanging="152"/>
      </w:pPr>
      <w:rPr>
        <w:rFonts w:hint="default"/>
      </w:rPr>
    </w:lvl>
    <w:lvl w:ilvl="7" w:tentative="1">
      <w:numFmt w:val="bullet"/>
      <w:lvlText w:val="•"/>
      <w:lvlJc w:val="left"/>
      <w:pPr>
        <w:ind w:left="2787" w:hanging="152"/>
      </w:pPr>
      <w:rPr>
        <w:rFonts w:hint="default"/>
      </w:rPr>
    </w:lvl>
    <w:lvl w:ilvl="8" w:tentative="1">
      <w:numFmt w:val="bullet"/>
      <w:lvlText w:val="•"/>
      <w:lvlJc w:val="left"/>
      <w:pPr>
        <w:ind w:left="3159" w:hanging="152"/>
      </w:pPr>
      <w:rPr>
        <w:rFonts w:hint="default"/>
      </w:rPr>
    </w:lvl>
  </w:abstractNum>
  <w:abstractNum w:abstractNumId="1">
    <w:nsid w:val="05D33121"/>
    <w:multiLevelType w:val="hybridMultilevel"/>
    <w:tmpl w:val="0F22D00E"/>
    <w:lvl w:ilvl="0" w:tplc="6388E4D6">
      <w:start w:val="1"/>
      <w:numFmt w:val="decimal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53400578"/>
    <w:multiLevelType w:val="hybridMultilevel"/>
    <w:tmpl w:val="9A7C0468"/>
    <w:lvl w:ilvl="0" w:tplc="4C745310">
      <w:start w:val="1"/>
      <w:numFmt w:val="decimal"/>
      <w:lvlText w:val="%1."/>
      <w:lvlJc w:val="left"/>
      <w:pPr>
        <w:ind w:left="1068" w:hanging="360"/>
      </w:pPr>
      <w:rPr>
        <w:rFonts w:ascii="Arial" w:eastAsiaTheme="minorHAnsi" w:hAnsi="Arial" w:cs="Arial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983"/>
    <w:rsid w:val="001110DB"/>
    <w:rsid w:val="00141800"/>
    <w:rsid w:val="001B5C57"/>
    <w:rsid w:val="001D7B4A"/>
    <w:rsid w:val="002242E2"/>
    <w:rsid w:val="002A7A2F"/>
    <w:rsid w:val="002D64AD"/>
    <w:rsid w:val="00391531"/>
    <w:rsid w:val="003C7A73"/>
    <w:rsid w:val="004C6426"/>
    <w:rsid w:val="00535679"/>
    <w:rsid w:val="00553981"/>
    <w:rsid w:val="00561939"/>
    <w:rsid w:val="00575FB5"/>
    <w:rsid w:val="00576BBC"/>
    <w:rsid w:val="005D50CC"/>
    <w:rsid w:val="005F19F3"/>
    <w:rsid w:val="00603A8E"/>
    <w:rsid w:val="006D1E0A"/>
    <w:rsid w:val="006D5BE5"/>
    <w:rsid w:val="00713D6E"/>
    <w:rsid w:val="00742183"/>
    <w:rsid w:val="00795F30"/>
    <w:rsid w:val="007A648A"/>
    <w:rsid w:val="00825DFD"/>
    <w:rsid w:val="00843983"/>
    <w:rsid w:val="00845D11"/>
    <w:rsid w:val="008576B8"/>
    <w:rsid w:val="00861391"/>
    <w:rsid w:val="00881084"/>
    <w:rsid w:val="008C1A44"/>
    <w:rsid w:val="008C7FEC"/>
    <w:rsid w:val="0091423F"/>
    <w:rsid w:val="009240AE"/>
    <w:rsid w:val="0096084F"/>
    <w:rsid w:val="009D3C0B"/>
    <w:rsid w:val="00A67CCD"/>
    <w:rsid w:val="00B41266"/>
    <w:rsid w:val="00B8190B"/>
    <w:rsid w:val="00BA36AA"/>
    <w:rsid w:val="00BA5BDB"/>
    <w:rsid w:val="00BB2D60"/>
    <w:rsid w:val="00BC69D6"/>
    <w:rsid w:val="00C02C7A"/>
    <w:rsid w:val="00CA09D9"/>
    <w:rsid w:val="00CB0368"/>
    <w:rsid w:val="00D26128"/>
    <w:rsid w:val="00D56DE3"/>
    <w:rsid w:val="00D917D7"/>
    <w:rsid w:val="00DA018A"/>
    <w:rsid w:val="00DB6E68"/>
    <w:rsid w:val="00DF4FC8"/>
    <w:rsid w:val="00E51942"/>
    <w:rsid w:val="00E945D3"/>
    <w:rsid w:val="00EF5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41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41800"/>
  </w:style>
  <w:style w:type="paragraph" w:styleId="Voettekst">
    <w:name w:val="footer"/>
    <w:basedOn w:val="Standaard"/>
    <w:link w:val="VoettekstChar"/>
    <w:uiPriority w:val="99"/>
    <w:unhideWhenUsed/>
    <w:rsid w:val="00141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41800"/>
  </w:style>
  <w:style w:type="paragraph" w:styleId="Lijstalinea">
    <w:name w:val="List Paragraph"/>
    <w:basedOn w:val="Standaard"/>
    <w:uiPriority w:val="34"/>
    <w:qFormat/>
    <w:rsid w:val="00141800"/>
    <w:pPr>
      <w:ind w:left="720"/>
      <w:contextualSpacing/>
    </w:pPr>
  </w:style>
  <w:style w:type="table" w:styleId="Tabelraster">
    <w:name w:val="Table Grid"/>
    <w:basedOn w:val="Standaardtabel"/>
    <w:uiPriority w:val="59"/>
    <w:rsid w:val="00B81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91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1531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Standaard"/>
    <w:uiPriority w:val="1"/>
    <w:qFormat/>
    <w:rsid w:val="002D64AD"/>
    <w:pPr>
      <w:widowControl w:val="0"/>
      <w:spacing w:after="0" w:line="240" w:lineRule="auto"/>
    </w:pPr>
    <w:rPr>
      <w:rFonts w:ascii="Arial" w:eastAsia="Arial" w:hAnsi="Arial" w:cs="Arial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41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141800"/>
  </w:style>
  <w:style w:type="paragraph" w:styleId="Voettekst">
    <w:name w:val="footer"/>
    <w:basedOn w:val="Standaard"/>
    <w:link w:val="VoettekstChar"/>
    <w:uiPriority w:val="99"/>
    <w:unhideWhenUsed/>
    <w:rsid w:val="001418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141800"/>
  </w:style>
  <w:style w:type="paragraph" w:styleId="Lijstalinea">
    <w:name w:val="List Paragraph"/>
    <w:basedOn w:val="Standaard"/>
    <w:uiPriority w:val="34"/>
    <w:qFormat/>
    <w:rsid w:val="00141800"/>
    <w:pPr>
      <w:ind w:left="720"/>
      <w:contextualSpacing/>
    </w:pPr>
  </w:style>
  <w:style w:type="table" w:styleId="Tabelraster">
    <w:name w:val="Table Grid"/>
    <w:basedOn w:val="Standaardtabel"/>
    <w:uiPriority w:val="59"/>
    <w:rsid w:val="00B81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ntekst">
    <w:name w:val="Balloon Text"/>
    <w:basedOn w:val="Standaard"/>
    <w:link w:val="BallontekstChar"/>
    <w:uiPriority w:val="99"/>
    <w:semiHidden/>
    <w:unhideWhenUsed/>
    <w:rsid w:val="003915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91531"/>
    <w:rPr>
      <w:rFonts w:ascii="Tahoma" w:hAnsi="Tahoma" w:cs="Tahoma"/>
      <w:sz w:val="16"/>
      <w:szCs w:val="16"/>
    </w:rPr>
  </w:style>
  <w:style w:type="paragraph" w:customStyle="1" w:styleId="TableParagraph">
    <w:name w:val="Table Paragraph"/>
    <w:basedOn w:val="Standaard"/>
    <w:uiPriority w:val="1"/>
    <w:qFormat/>
    <w:rsid w:val="002D64AD"/>
    <w:pPr>
      <w:widowControl w:val="0"/>
      <w:spacing w:after="0" w:line="240" w:lineRule="auto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96.png"/><Relationship Id="rId21" Type="http://schemas.openxmlformats.org/officeDocument/2006/relationships/image" Target="media/image1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1.png"/><Relationship Id="rId68" Type="http://schemas.openxmlformats.org/officeDocument/2006/relationships/image" Target="media/image56.jpeg"/><Relationship Id="rId84" Type="http://schemas.openxmlformats.org/officeDocument/2006/relationships/image" Target="media/image68.png"/><Relationship Id="rId89" Type="http://schemas.openxmlformats.org/officeDocument/2006/relationships/image" Target="media/image70.jpeg"/><Relationship Id="rId112" Type="http://schemas.openxmlformats.org/officeDocument/2006/relationships/image" Target="media/image91.png"/><Relationship Id="rId133" Type="http://schemas.openxmlformats.org/officeDocument/2006/relationships/image" Target="media/image104.png"/><Relationship Id="rId138" Type="http://schemas.openxmlformats.org/officeDocument/2006/relationships/image" Target="media/image113.png"/><Relationship Id="rId16" Type="http://schemas.openxmlformats.org/officeDocument/2006/relationships/image" Target="media/image9.png"/><Relationship Id="rId107" Type="http://schemas.openxmlformats.org/officeDocument/2006/relationships/image" Target="media/image86.png"/><Relationship Id="rId11" Type="http://schemas.openxmlformats.org/officeDocument/2006/relationships/image" Target="media/image4.png"/><Relationship Id="rId32" Type="http://schemas.openxmlformats.org/officeDocument/2006/relationships/image" Target="media/image23.png"/><Relationship Id="rId37" Type="http://schemas.openxmlformats.org/officeDocument/2006/relationships/image" Target="media/image29.png"/><Relationship Id="rId53" Type="http://schemas.openxmlformats.org/officeDocument/2006/relationships/image" Target="media/image46.png"/><Relationship Id="rId58" Type="http://schemas.openxmlformats.org/officeDocument/2006/relationships/image" Target="media/image40.png"/><Relationship Id="rId74" Type="http://schemas.openxmlformats.org/officeDocument/2006/relationships/image" Target="media/image65.jpeg"/><Relationship Id="rId79" Type="http://schemas.openxmlformats.org/officeDocument/2006/relationships/image" Target="media/image63.jpeg"/><Relationship Id="rId102" Type="http://schemas.openxmlformats.org/officeDocument/2006/relationships/image" Target="media/image81.jpeg"/><Relationship Id="rId123" Type="http://schemas.openxmlformats.org/officeDocument/2006/relationships/image" Target="media/image108.png"/><Relationship Id="rId128" Type="http://schemas.openxmlformats.org/officeDocument/2006/relationships/image" Target="media/image83.jpeg"/><Relationship Id="rId144" Type="http://schemas.openxmlformats.org/officeDocument/2006/relationships/image" Target="media/image127.png"/><Relationship Id="rId149" Type="http://schemas.openxmlformats.org/officeDocument/2006/relationships/footer" Target="footer1.xml"/><Relationship Id="rId5" Type="http://schemas.openxmlformats.org/officeDocument/2006/relationships/webSettings" Target="webSettings.xml"/><Relationship Id="rId90" Type="http://schemas.openxmlformats.org/officeDocument/2006/relationships/image" Target="media/image79.png"/><Relationship Id="rId95" Type="http://schemas.openxmlformats.org/officeDocument/2006/relationships/image" Target="media/image74.png"/><Relationship Id="rId22" Type="http://schemas.openxmlformats.org/officeDocument/2006/relationships/image" Target="media/image8.png"/><Relationship Id="rId27" Type="http://schemas.openxmlformats.org/officeDocument/2006/relationships/image" Target="media/image19.jpeg"/><Relationship Id="rId43" Type="http://schemas.openxmlformats.org/officeDocument/2006/relationships/image" Target="media/image33.png"/><Relationship Id="rId48" Type="http://schemas.openxmlformats.org/officeDocument/2006/relationships/image" Target="media/image41.jpe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113" Type="http://schemas.openxmlformats.org/officeDocument/2006/relationships/image" Target="media/image92.jpeg"/><Relationship Id="rId118" Type="http://schemas.openxmlformats.org/officeDocument/2006/relationships/image" Target="media/image97.png"/><Relationship Id="rId134" Type="http://schemas.openxmlformats.org/officeDocument/2006/relationships/image" Target="media/image105.png"/><Relationship Id="rId139" Type="http://schemas.openxmlformats.org/officeDocument/2006/relationships/image" Target="media/image122.jpeg"/><Relationship Id="rId80" Type="http://schemas.openxmlformats.org/officeDocument/2006/relationships/image" Target="media/image64.jpeg"/><Relationship Id="rId15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30.png"/><Relationship Id="rId46" Type="http://schemas.openxmlformats.org/officeDocument/2006/relationships/image" Target="media/image36.png"/><Relationship Id="rId59" Type="http://schemas.openxmlformats.org/officeDocument/2006/relationships/image" Target="media/image41.png"/><Relationship Id="rId67" Type="http://schemas.openxmlformats.org/officeDocument/2006/relationships/image" Target="media/image55.png"/><Relationship Id="rId103" Type="http://schemas.openxmlformats.org/officeDocument/2006/relationships/image" Target="media/image82.jpeg"/><Relationship Id="rId108" Type="http://schemas.openxmlformats.org/officeDocument/2006/relationships/image" Target="media/image87.png"/><Relationship Id="rId116" Type="http://schemas.openxmlformats.org/officeDocument/2006/relationships/image" Target="media/image95.png"/><Relationship Id="rId124" Type="http://schemas.openxmlformats.org/officeDocument/2006/relationships/image" Target="media/image109.png"/><Relationship Id="rId129" Type="http://schemas.openxmlformats.org/officeDocument/2006/relationships/image" Target="media/image112.png"/><Relationship Id="rId137" Type="http://schemas.openxmlformats.org/officeDocument/2006/relationships/image" Target="media/image111.png"/><Relationship Id="rId20" Type="http://schemas.openxmlformats.org/officeDocument/2006/relationships/image" Target="media/image13.png"/><Relationship Id="rId41" Type="http://schemas.openxmlformats.org/officeDocument/2006/relationships/image" Target="media/image27.jpeg"/><Relationship Id="rId54" Type="http://schemas.openxmlformats.org/officeDocument/2006/relationships/image" Target="media/image47.png"/><Relationship Id="rId62" Type="http://schemas.openxmlformats.org/officeDocument/2006/relationships/image" Target="media/image50.png"/><Relationship Id="rId70" Type="http://schemas.openxmlformats.org/officeDocument/2006/relationships/image" Target="media/image61.jpeg"/><Relationship Id="rId75" Type="http://schemas.openxmlformats.org/officeDocument/2006/relationships/image" Target="media/image66.png"/><Relationship Id="rId83" Type="http://schemas.openxmlformats.org/officeDocument/2006/relationships/image" Target="media/image67.png"/><Relationship Id="rId91" Type="http://schemas.openxmlformats.org/officeDocument/2006/relationships/image" Target="media/image69.png"/><Relationship Id="rId96" Type="http://schemas.openxmlformats.org/officeDocument/2006/relationships/image" Target="media/image75.png"/><Relationship Id="rId111" Type="http://schemas.openxmlformats.org/officeDocument/2006/relationships/image" Target="media/image90.png"/><Relationship Id="rId132" Type="http://schemas.openxmlformats.org/officeDocument/2006/relationships/image" Target="media/image103.png"/><Relationship Id="rId140" Type="http://schemas.openxmlformats.org/officeDocument/2006/relationships/image" Target="media/image123.png"/><Relationship Id="rId145" Type="http://schemas.openxmlformats.org/officeDocument/2006/relationships/image" Target="media/image11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2.png"/><Relationship Id="rId57" Type="http://schemas.openxmlformats.org/officeDocument/2006/relationships/image" Target="media/image39.png"/><Relationship Id="rId106" Type="http://schemas.openxmlformats.org/officeDocument/2006/relationships/image" Target="media/image85.png"/><Relationship Id="rId114" Type="http://schemas.openxmlformats.org/officeDocument/2006/relationships/image" Target="media/image93.jpeg"/><Relationship Id="rId127" Type="http://schemas.openxmlformats.org/officeDocument/2006/relationships/image" Target="media/image100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5.png"/><Relationship Id="rId60" Type="http://schemas.openxmlformats.org/officeDocument/2006/relationships/image" Target="media/image48.png"/><Relationship Id="rId65" Type="http://schemas.openxmlformats.org/officeDocument/2006/relationships/image" Target="media/image53.jpeg"/><Relationship Id="rId73" Type="http://schemas.openxmlformats.org/officeDocument/2006/relationships/image" Target="media/image59.png"/><Relationship Id="rId78" Type="http://schemas.openxmlformats.org/officeDocument/2006/relationships/image" Target="media/image63.png"/><Relationship Id="rId81" Type="http://schemas.openxmlformats.org/officeDocument/2006/relationships/image" Target="media/image65.png"/><Relationship Id="rId94" Type="http://schemas.openxmlformats.org/officeDocument/2006/relationships/image" Target="media/image73.jpeg"/><Relationship Id="rId99" Type="http://schemas.openxmlformats.org/officeDocument/2006/relationships/image" Target="media/image78.png"/><Relationship Id="rId101" Type="http://schemas.openxmlformats.org/officeDocument/2006/relationships/image" Target="media/image80.jpeg"/><Relationship Id="rId122" Type="http://schemas.openxmlformats.org/officeDocument/2006/relationships/image" Target="media/image107.png"/><Relationship Id="rId130" Type="http://schemas.openxmlformats.org/officeDocument/2006/relationships/image" Target="media/image101.png"/><Relationship Id="rId135" Type="http://schemas.openxmlformats.org/officeDocument/2006/relationships/image" Target="media/image106.jpeg"/><Relationship Id="rId143" Type="http://schemas.openxmlformats.org/officeDocument/2006/relationships/image" Target="media/image114.png"/><Relationship Id="rId148" Type="http://schemas.openxmlformats.org/officeDocument/2006/relationships/header" Target="header1.xml"/><Relationship Id="rId15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Relationship Id="rId109" Type="http://schemas.openxmlformats.org/officeDocument/2006/relationships/image" Target="media/image88.png"/><Relationship Id="rId34" Type="http://schemas.openxmlformats.org/officeDocument/2006/relationships/image" Target="media/image25.png"/><Relationship Id="rId50" Type="http://schemas.openxmlformats.org/officeDocument/2006/relationships/image" Target="media/image43.png"/><Relationship Id="rId55" Type="http://schemas.openxmlformats.org/officeDocument/2006/relationships/image" Target="media/image38.jpeg"/><Relationship Id="rId76" Type="http://schemas.openxmlformats.org/officeDocument/2006/relationships/image" Target="media/image60.png"/><Relationship Id="rId97" Type="http://schemas.openxmlformats.org/officeDocument/2006/relationships/image" Target="media/image76.png"/><Relationship Id="rId104" Type="http://schemas.openxmlformats.org/officeDocument/2006/relationships/image" Target="media/image83.png"/><Relationship Id="rId120" Type="http://schemas.openxmlformats.org/officeDocument/2006/relationships/image" Target="media/image105.jpeg"/><Relationship Id="rId125" Type="http://schemas.openxmlformats.org/officeDocument/2006/relationships/image" Target="media/image98.png"/><Relationship Id="rId141" Type="http://schemas.openxmlformats.org/officeDocument/2006/relationships/image" Target="media/image124.png"/><Relationship Id="rId146" Type="http://schemas.openxmlformats.org/officeDocument/2006/relationships/image" Target="media/image116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92" Type="http://schemas.openxmlformats.org/officeDocument/2006/relationships/image" Target="media/image71.jpe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4" Type="http://schemas.openxmlformats.org/officeDocument/2006/relationships/image" Target="media/image16.jpeg"/><Relationship Id="rId40" Type="http://schemas.openxmlformats.org/officeDocument/2006/relationships/image" Target="media/image26.png"/><Relationship Id="rId45" Type="http://schemas.openxmlformats.org/officeDocument/2006/relationships/image" Target="media/image35.png"/><Relationship Id="rId66" Type="http://schemas.openxmlformats.org/officeDocument/2006/relationships/image" Target="media/image54.png"/><Relationship Id="rId110" Type="http://schemas.openxmlformats.org/officeDocument/2006/relationships/image" Target="media/image89.png"/><Relationship Id="rId115" Type="http://schemas.openxmlformats.org/officeDocument/2006/relationships/image" Target="media/image94.png"/><Relationship Id="rId131" Type="http://schemas.openxmlformats.org/officeDocument/2006/relationships/image" Target="media/image102.png"/><Relationship Id="rId136" Type="http://schemas.openxmlformats.org/officeDocument/2006/relationships/image" Target="media/image110.png"/><Relationship Id="rId61" Type="http://schemas.openxmlformats.org/officeDocument/2006/relationships/image" Target="media/image49.png"/><Relationship Id="rId82" Type="http://schemas.openxmlformats.org/officeDocument/2006/relationships/image" Target="media/image66.emf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19.png"/><Relationship Id="rId35" Type="http://schemas.openxmlformats.org/officeDocument/2006/relationships/image" Target="media/image27.png"/><Relationship Id="rId56" Type="http://schemas.openxmlformats.org/officeDocument/2006/relationships/image" Target="media/image42.jpeg"/><Relationship Id="rId77" Type="http://schemas.openxmlformats.org/officeDocument/2006/relationships/image" Target="media/image62.jpeg"/><Relationship Id="rId100" Type="http://schemas.openxmlformats.org/officeDocument/2006/relationships/image" Target="media/image79.jpeg"/><Relationship Id="rId105" Type="http://schemas.openxmlformats.org/officeDocument/2006/relationships/image" Target="media/image84.png"/><Relationship Id="rId126" Type="http://schemas.openxmlformats.org/officeDocument/2006/relationships/image" Target="media/image99.jpeg"/><Relationship Id="rId147" Type="http://schemas.openxmlformats.org/officeDocument/2006/relationships/image" Target="media/image117.jpe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58.jpeg"/><Relationship Id="rId93" Type="http://schemas.openxmlformats.org/officeDocument/2006/relationships/image" Target="media/image72.jpeg"/><Relationship Id="rId98" Type="http://schemas.openxmlformats.org/officeDocument/2006/relationships/image" Target="media/image77.png"/><Relationship Id="rId121" Type="http://schemas.openxmlformats.org/officeDocument/2006/relationships/image" Target="media/image106.png"/><Relationship Id="rId142" Type="http://schemas.openxmlformats.org/officeDocument/2006/relationships/image" Target="media/image12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BB995218.dotm</Template>
  <TotalTime>319</TotalTime>
  <Pages>16</Pages>
  <Words>1025</Words>
  <Characters>5639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VB Klimaattechniek</Company>
  <LinksUpToDate>false</LinksUpToDate>
  <CharactersWithSpaces>6651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Moonen</dc:creator>
  <cp:lastModifiedBy>Norbert Ladan</cp:lastModifiedBy>
  <cp:revision>36</cp:revision>
  <dcterms:created xsi:type="dcterms:W3CDTF">2017-01-04T08:59:00Z</dcterms:created>
  <dcterms:modified xsi:type="dcterms:W3CDTF">2017-02-13T14:19:00Z</dcterms:modified>
</cp:coreProperties>
</file>